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F99" w:rsidRDefault="00B16D7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6EC8E" wp14:editId="037DD88F">
                <wp:simplePos x="0" y="0"/>
                <wp:positionH relativeFrom="column">
                  <wp:posOffset>718820</wp:posOffset>
                </wp:positionH>
                <wp:positionV relativeFrom="paragraph">
                  <wp:posOffset>1347470</wp:posOffset>
                </wp:positionV>
                <wp:extent cx="2809875" cy="533400"/>
                <wp:effectExtent l="38100" t="38100" r="47625" b="3810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98B" w:rsidRPr="00872D44" w:rsidRDefault="007E398B" w:rsidP="007E398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72D44">
                              <w:rPr>
                                <w:sz w:val="24"/>
                                <w:szCs w:val="24"/>
                              </w:rPr>
                              <w:t>zbytný majetek ve Stráži n</w:t>
                            </w:r>
                            <w:bookmarkStart w:id="0" w:name="_GoBack"/>
                            <w:r w:rsidRPr="00872D44">
                              <w:rPr>
                                <w:sz w:val="24"/>
                                <w:szCs w:val="24"/>
                              </w:rPr>
                              <w:t xml:space="preserve">ad Nežárkou ve vlastnictví Jihočeského kraje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6EC8E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56.6pt;margin-top:106.1pt;width:221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" fillcolor="red" strokecolor="red" strokeweight="6pt">
                <v:textbox>
                  <w:txbxContent>
                    <w:p w:rsidR="007E398B" w:rsidRPr="00872D44" w:rsidRDefault="007E398B" w:rsidP="007E398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72D44">
                        <w:rPr>
                          <w:sz w:val="24"/>
                          <w:szCs w:val="24"/>
                        </w:rPr>
                        <w:t>zbytný majetek ve Stráži n</w:t>
                      </w:r>
                      <w:bookmarkStart w:id="1" w:name="_GoBack"/>
                      <w:r w:rsidRPr="00872D44">
                        <w:rPr>
                          <w:sz w:val="24"/>
                          <w:szCs w:val="24"/>
                        </w:rPr>
                        <w:t xml:space="preserve">ad Nežárkou ve vlastnictví Jihočeského kraje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E39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4F24B" wp14:editId="6A400B59">
                <wp:simplePos x="0" y="0"/>
                <wp:positionH relativeFrom="column">
                  <wp:posOffset>2442845</wp:posOffset>
                </wp:positionH>
                <wp:positionV relativeFrom="paragraph">
                  <wp:posOffset>1890395</wp:posOffset>
                </wp:positionV>
                <wp:extent cx="1343025" cy="1343025"/>
                <wp:effectExtent l="38100" t="38100" r="47625" b="47625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13430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846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192.35pt;margin-top:148.85pt;width:105.7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" strokecolor="red" strokeweight="6pt">
                <v:stroke endarrow="block" joinstyle="miter"/>
              </v:shape>
            </w:pict>
          </mc:Fallback>
        </mc:AlternateContent>
      </w:r>
      <w:r w:rsidR="007E39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048F3" wp14:editId="43FB502B">
                <wp:simplePos x="0" y="0"/>
                <wp:positionH relativeFrom="column">
                  <wp:posOffset>528320</wp:posOffset>
                </wp:positionH>
                <wp:positionV relativeFrom="paragraph">
                  <wp:posOffset>3804920</wp:posOffset>
                </wp:positionV>
                <wp:extent cx="1219200" cy="571500"/>
                <wp:effectExtent l="38100" t="38100" r="38100" b="38100"/>
                <wp:wrapNone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98B" w:rsidRPr="00872D44" w:rsidRDefault="007E398B" w:rsidP="007E398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72D44">
                              <w:rPr>
                                <w:sz w:val="24"/>
                                <w:szCs w:val="24"/>
                              </w:rPr>
                              <w:t>silnice – vlastník město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48F3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41.6pt;margin-top:299.6pt;width:9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" fillcolor="#00b0f0" strokecolor="#00b0f0" strokeweight="6pt">
                <v:textbox>
                  <w:txbxContent>
                    <w:p w:rsidR="007E398B" w:rsidRPr="00872D44" w:rsidRDefault="007E398B" w:rsidP="007E398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72D44">
                        <w:rPr>
                          <w:sz w:val="24"/>
                          <w:szCs w:val="24"/>
                        </w:rPr>
                        <w:t>silnice – vlastník město</w:t>
                      </w:r>
                    </w:p>
                  </w:txbxContent>
                </v:textbox>
              </v:shape>
            </w:pict>
          </mc:Fallback>
        </mc:AlternateContent>
      </w:r>
      <w:r w:rsidR="007E39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F5CD0" wp14:editId="68D84D36">
                <wp:simplePos x="0" y="0"/>
                <wp:positionH relativeFrom="column">
                  <wp:posOffset>1652270</wp:posOffset>
                </wp:positionH>
                <wp:positionV relativeFrom="paragraph">
                  <wp:posOffset>4119245</wp:posOffset>
                </wp:positionV>
                <wp:extent cx="1047750" cy="171450"/>
                <wp:effectExtent l="19050" t="76200" r="19050" b="11430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71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D18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130.1pt;margin-top:324.35pt;width:82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" strokecolor="#00b0f0" strokeweight="6pt">
                <v:stroke endarrow="block" joinstyle="miter"/>
              </v:shape>
            </w:pict>
          </mc:Fallback>
        </mc:AlternateContent>
      </w:r>
      <w:r w:rsidR="007E39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998AE" wp14:editId="5592FD90">
                <wp:simplePos x="0" y="0"/>
                <wp:positionH relativeFrom="column">
                  <wp:posOffset>3214370</wp:posOffset>
                </wp:positionH>
                <wp:positionV relativeFrom="paragraph">
                  <wp:posOffset>2509520</wp:posOffset>
                </wp:positionV>
                <wp:extent cx="1695450" cy="1762125"/>
                <wp:effectExtent l="57150" t="57150" r="57150" b="66675"/>
                <wp:wrapNone/>
                <wp:docPr id="15" name="Volný tv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62125"/>
                        </a:xfrm>
                        <a:custGeom>
                          <a:avLst/>
                          <a:gdLst>
                            <a:gd name="connsiteX0" fmla="*/ 114300 w 1695450"/>
                            <a:gd name="connsiteY0" fmla="*/ 876300 h 1762125"/>
                            <a:gd name="connsiteX1" fmla="*/ 0 w 1695450"/>
                            <a:gd name="connsiteY1" fmla="*/ 1514475 h 1762125"/>
                            <a:gd name="connsiteX2" fmla="*/ 1247775 w 1695450"/>
                            <a:gd name="connsiteY2" fmla="*/ 1762125 h 1762125"/>
                            <a:gd name="connsiteX3" fmla="*/ 1362075 w 1695450"/>
                            <a:gd name="connsiteY3" fmla="*/ 1104900 h 1762125"/>
                            <a:gd name="connsiteX4" fmla="*/ 1457325 w 1695450"/>
                            <a:gd name="connsiteY4" fmla="*/ 1143000 h 1762125"/>
                            <a:gd name="connsiteX5" fmla="*/ 1695450 w 1695450"/>
                            <a:gd name="connsiteY5" fmla="*/ 66675 h 1762125"/>
                            <a:gd name="connsiteX6" fmla="*/ 1200150 w 1695450"/>
                            <a:gd name="connsiteY6" fmla="*/ 0 h 1762125"/>
                            <a:gd name="connsiteX7" fmla="*/ 685800 w 1695450"/>
                            <a:gd name="connsiteY7" fmla="*/ 133350 h 1762125"/>
                            <a:gd name="connsiteX8" fmla="*/ 628650 w 1695450"/>
                            <a:gd name="connsiteY8" fmla="*/ 971550 h 1762125"/>
                            <a:gd name="connsiteX9" fmla="*/ 114300 w 1695450"/>
                            <a:gd name="connsiteY9" fmla="*/ 876300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695450" h="1762125">
                              <a:moveTo>
                                <a:pt x="114300" y="876300"/>
                              </a:moveTo>
                              <a:lnTo>
                                <a:pt x="0" y="1514475"/>
                              </a:lnTo>
                              <a:lnTo>
                                <a:pt x="1247775" y="1762125"/>
                              </a:lnTo>
                              <a:lnTo>
                                <a:pt x="1362075" y="1104900"/>
                              </a:lnTo>
                              <a:lnTo>
                                <a:pt x="1457325" y="1143000"/>
                              </a:lnTo>
                              <a:lnTo>
                                <a:pt x="1695450" y="66675"/>
                              </a:lnTo>
                              <a:lnTo>
                                <a:pt x="1200150" y="0"/>
                              </a:lnTo>
                              <a:lnTo>
                                <a:pt x="685800" y="133350"/>
                              </a:lnTo>
                              <a:lnTo>
                                <a:pt x="628650" y="971550"/>
                              </a:lnTo>
                              <a:lnTo>
                                <a:pt x="11430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 w="762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74401" id="Volný tvar 15" o:spid="_x0000_s1026" style="position:absolute;margin-left:253.1pt;margin-top:197.6pt;width:133.5pt;height:13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5450,176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" path="m114300,876300l,1514475r1247775,247650l1362075,1104900r95250,38100l1695450,66675,1200150,,685800,133350,628650,971550,114300,876300xe" fillcolor="red" strokecolor="red" strokeweight="6pt">
                <v:fill opacity="32896f"/>
                <v:stroke joinstyle="miter"/>
                <v:path arrowok="t" o:connecttype="custom" o:connectlocs="114300,876300;0,1514475;1247775,1762125;1362075,1104900;1457325,1143000;1695450,66675;1200150,0;685800,133350;628650,971550;114300,876300" o:connectangles="0,0,0,0,0,0,0,0,0,0"/>
              </v:shape>
            </w:pict>
          </mc:Fallback>
        </mc:AlternateContent>
      </w:r>
      <w:r w:rsidR="007E39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6598E" wp14:editId="0B7640B4">
                <wp:simplePos x="0" y="0"/>
                <wp:positionH relativeFrom="column">
                  <wp:posOffset>4453255</wp:posOffset>
                </wp:positionH>
                <wp:positionV relativeFrom="paragraph">
                  <wp:posOffset>10795</wp:posOffset>
                </wp:positionV>
                <wp:extent cx="4440555" cy="5651500"/>
                <wp:effectExtent l="38100" t="38100" r="36195" b="25400"/>
                <wp:wrapNone/>
                <wp:docPr id="4" name="Volný tvar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440555" cy="5651500"/>
                        </a:xfrm>
                        <a:custGeom>
                          <a:avLst/>
                          <a:gdLst>
                            <a:gd name="connsiteX0" fmla="*/ 127591 w 4444409"/>
                            <a:gd name="connsiteY0" fmla="*/ 3625702 h 5656521"/>
                            <a:gd name="connsiteX1" fmla="*/ 0 w 4444409"/>
                            <a:gd name="connsiteY1" fmla="*/ 4274288 h 5656521"/>
                            <a:gd name="connsiteX2" fmla="*/ 287079 w 4444409"/>
                            <a:gd name="connsiteY2" fmla="*/ 4423144 h 5656521"/>
                            <a:gd name="connsiteX3" fmla="*/ 701749 w 4444409"/>
                            <a:gd name="connsiteY3" fmla="*/ 4667693 h 5656521"/>
                            <a:gd name="connsiteX4" fmla="*/ 1392865 w 4444409"/>
                            <a:gd name="connsiteY4" fmla="*/ 4997302 h 5656521"/>
                            <a:gd name="connsiteX5" fmla="*/ 2094614 w 4444409"/>
                            <a:gd name="connsiteY5" fmla="*/ 5358809 h 5656521"/>
                            <a:gd name="connsiteX6" fmla="*/ 2945219 w 4444409"/>
                            <a:gd name="connsiteY6" fmla="*/ 5656521 h 5656521"/>
                            <a:gd name="connsiteX7" fmla="*/ 4433777 w 4444409"/>
                            <a:gd name="connsiteY7" fmla="*/ 5656521 h 5656521"/>
                            <a:gd name="connsiteX8" fmla="*/ 4444409 w 4444409"/>
                            <a:gd name="connsiteY8" fmla="*/ 10632 h 5656521"/>
                            <a:gd name="connsiteX9" fmla="*/ 1084521 w 4444409"/>
                            <a:gd name="connsiteY9" fmla="*/ 0 h 5656521"/>
                            <a:gd name="connsiteX10" fmla="*/ 233916 w 4444409"/>
                            <a:gd name="connsiteY10" fmla="*/ 3625702 h 5656521"/>
                            <a:gd name="connsiteX11" fmla="*/ 127591 w 4444409"/>
                            <a:gd name="connsiteY11" fmla="*/ 3625702 h 5656521"/>
                            <a:gd name="connsiteX0" fmla="*/ 127591 w 4444409"/>
                            <a:gd name="connsiteY0" fmla="*/ 3625702 h 5656521"/>
                            <a:gd name="connsiteX1" fmla="*/ 0 w 4444409"/>
                            <a:gd name="connsiteY1" fmla="*/ 4274288 h 5656521"/>
                            <a:gd name="connsiteX2" fmla="*/ 287079 w 4444409"/>
                            <a:gd name="connsiteY2" fmla="*/ 4423144 h 5656521"/>
                            <a:gd name="connsiteX3" fmla="*/ 701749 w 4444409"/>
                            <a:gd name="connsiteY3" fmla="*/ 4667693 h 5656521"/>
                            <a:gd name="connsiteX4" fmla="*/ 1392865 w 4444409"/>
                            <a:gd name="connsiteY4" fmla="*/ 4997302 h 5656521"/>
                            <a:gd name="connsiteX5" fmla="*/ 2094614 w 4444409"/>
                            <a:gd name="connsiteY5" fmla="*/ 5358809 h 5656521"/>
                            <a:gd name="connsiteX6" fmla="*/ 2945219 w 4444409"/>
                            <a:gd name="connsiteY6" fmla="*/ 5656521 h 5656521"/>
                            <a:gd name="connsiteX7" fmla="*/ 4433777 w 4444409"/>
                            <a:gd name="connsiteY7" fmla="*/ 5656521 h 5656521"/>
                            <a:gd name="connsiteX8" fmla="*/ 4444409 w 4444409"/>
                            <a:gd name="connsiteY8" fmla="*/ 10632 h 5656521"/>
                            <a:gd name="connsiteX9" fmla="*/ 1084521 w 4444409"/>
                            <a:gd name="connsiteY9" fmla="*/ 0 h 5656521"/>
                            <a:gd name="connsiteX10" fmla="*/ 233916 w 4444409"/>
                            <a:gd name="connsiteY10" fmla="*/ 3653754 h 5656521"/>
                            <a:gd name="connsiteX11" fmla="*/ 127591 w 4444409"/>
                            <a:gd name="connsiteY11" fmla="*/ 3625702 h 5656521"/>
                            <a:gd name="connsiteX0" fmla="*/ 127591 w 4444409"/>
                            <a:gd name="connsiteY0" fmla="*/ 3625702 h 5656521"/>
                            <a:gd name="connsiteX1" fmla="*/ 0 w 4444409"/>
                            <a:gd name="connsiteY1" fmla="*/ 4274288 h 5656521"/>
                            <a:gd name="connsiteX2" fmla="*/ 298299 w 4444409"/>
                            <a:gd name="connsiteY2" fmla="*/ 4400702 h 5656521"/>
                            <a:gd name="connsiteX3" fmla="*/ 701749 w 4444409"/>
                            <a:gd name="connsiteY3" fmla="*/ 4667693 h 5656521"/>
                            <a:gd name="connsiteX4" fmla="*/ 1392865 w 4444409"/>
                            <a:gd name="connsiteY4" fmla="*/ 4997302 h 5656521"/>
                            <a:gd name="connsiteX5" fmla="*/ 2094614 w 4444409"/>
                            <a:gd name="connsiteY5" fmla="*/ 5358809 h 5656521"/>
                            <a:gd name="connsiteX6" fmla="*/ 2945219 w 4444409"/>
                            <a:gd name="connsiteY6" fmla="*/ 5656521 h 5656521"/>
                            <a:gd name="connsiteX7" fmla="*/ 4433777 w 4444409"/>
                            <a:gd name="connsiteY7" fmla="*/ 5656521 h 5656521"/>
                            <a:gd name="connsiteX8" fmla="*/ 4444409 w 4444409"/>
                            <a:gd name="connsiteY8" fmla="*/ 10632 h 5656521"/>
                            <a:gd name="connsiteX9" fmla="*/ 1084521 w 4444409"/>
                            <a:gd name="connsiteY9" fmla="*/ 0 h 5656521"/>
                            <a:gd name="connsiteX10" fmla="*/ 233916 w 4444409"/>
                            <a:gd name="connsiteY10" fmla="*/ 3653754 h 5656521"/>
                            <a:gd name="connsiteX11" fmla="*/ 127591 w 4444409"/>
                            <a:gd name="connsiteY11" fmla="*/ 3625702 h 5656521"/>
                            <a:gd name="connsiteX0" fmla="*/ 127591 w 4444409"/>
                            <a:gd name="connsiteY0" fmla="*/ 3625702 h 5656521"/>
                            <a:gd name="connsiteX1" fmla="*/ 0 w 4444409"/>
                            <a:gd name="connsiteY1" fmla="*/ 4268678 h 5656521"/>
                            <a:gd name="connsiteX2" fmla="*/ 298299 w 4444409"/>
                            <a:gd name="connsiteY2" fmla="*/ 4400702 h 5656521"/>
                            <a:gd name="connsiteX3" fmla="*/ 701749 w 4444409"/>
                            <a:gd name="connsiteY3" fmla="*/ 4667693 h 5656521"/>
                            <a:gd name="connsiteX4" fmla="*/ 1392865 w 4444409"/>
                            <a:gd name="connsiteY4" fmla="*/ 4997302 h 5656521"/>
                            <a:gd name="connsiteX5" fmla="*/ 2094614 w 4444409"/>
                            <a:gd name="connsiteY5" fmla="*/ 5358809 h 5656521"/>
                            <a:gd name="connsiteX6" fmla="*/ 2945219 w 4444409"/>
                            <a:gd name="connsiteY6" fmla="*/ 5656521 h 5656521"/>
                            <a:gd name="connsiteX7" fmla="*/ 4433777 w 4444409"/>
                            <a:gd name="connsiteY7" fmla="*/ 5656521 h 5656521"/>
                            <a:gd name="connsiteX8" fmla="*/ 4444409 w 4444409"/>
                            <a:gd name="connsiteY8" fmla="*/ 10632 h 5656521"/>
                            <a:gd name="connsiteX9" fmla="*/ 1084521 w 4444409"/>
                            <a:gd name="connsiteY9" fmla="*/ 0 h 5656521"/>
                            <a:gd name="connsiteX10" fmla="*/ 233916 w 4444409"/>
                            <a:gd name="connsiteY10" fmla="*/ 3653754 h 5656521"/>
                            <a:gd name="connsiteX11" fmla="*/ 127591 w 4444409"/>
                            <a:gd name="connsiteY11" fmla="*/ 3625702 h 5656521"/>
                            <a:gd name="connsiteX0" fmla="*/ 127591 w 4444409"/>
                            <a:gd name="connsiteY0" fmla="*/ 3625702 h 5656521"/>
                            <a:gd name="connsiteX1" fmla="*/ 0 w 4444409"/>
                            <a:gd name="connsiteY1" fmla="*/ 4268678 h 5656521"/>
                            <a:gd name="connsiteX2" fmla="*/ 298299 w 4444409"/>
                            <a:gd name="connsiteY2" fmla="*/ 4400702 h 5656521"/>
                            <a:gd name="connsiteX3" fmla="*/ 707359 w 4444409"/>
                            <a:gd name="connsiteY3" fmla="*/ 4662084 h 5656521"/>
                            <a:gd name="connsiteX4" fmla="*/ 1392865 w 4444409"/>
                            <a:gd name="connsiteY4" fmla="*/ 4997302 h 5656521"/>
                            <a:gd name="connsiteX5" fmla="*/ 2094614 w 4444409"/>
                            <a:gd name="connsiteY5" fmla="*/ 5358809 h 5656521"/>
                            <a:gd name="connsiteX6" fmla="*/ 2945219 w 4444409"/>
                            <a:gd name="connsiteY6" fmla="*/ 5656521 h 5656521"/>
                            <a:gd name="connsiteX7" fmla="*/ 4433777 w 4444409"/>
                            <a:gd name="connsiteY7" fmla="*/ 5656521 h 5656521"/>
                            <a:gd name="connsiteX8" fmla="*/ 4444409 w 4444409"/>
                            <a:gd name="connsiteY8" fmla="*/ 10632 h 5656521"/>
                            <a:gd name="connsiteX9" fmla="*/ 1084521 w 4444409"/>
                            <a:gd name="connsiteY9" fmla="*/ 0 h 5656521"/>
                            <a:gd name="connsiteX10" fmla="*/ 233916 w 4444409"/>
                            <a:gd name="connsiteY10" fmla="*/ 3653754 h 5656521"/>
                            <a:gd name="connsiteX11" fmla="*/ 127591 w 4444409"/>
                            <a:gd name="connsiteY11" fmla="*/ 3625702 h 56565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444409" h="5656521">
                              <a:moveTo>
                                <a:pt x="127591" y="3625702"/>
                              </a:moveTo>
                              <a:lnTo>
                                <a:pt x="0" y="4268678"/>
                              </a:lnTo>
                              <a:lnTo>
                                <a:pt x="298299" y="4400702"/>
                              </a:lnTo>
                              <a:lnTo>
                                <a:pt x="707359" y="4662084"/>
                              </a:lnTo>
                              <a:lnTo>
                                <a:pt x="1392865" y="4997302"/>
                              </a:lnTo>
                              <a:lnTo>
                                <a:pt x="2094614" y="5358809"/>
                              </a:lnTo>
                              <a:lnTo>
                                <a:pt x="2945219" y="5656521"/>
                              </a:lnTo>
                              <a:lnTo>
                                <a:pt x="4433777" y="5656521"/>
                              </a:lnTo>
                              <a:lnTo>
                                <a:pt x="4444409" y="10632"/>
                              </a:lnTo>
                              <a:lnTo>
                                <a:pt x="1084521" y="0"/>
                              </a:lnTo>
                              <a:lnTo>
                                <a:pt x="233916" y="3653754"/>
                              </a:lnTo>
                              <a:lnTo>
                                <a:pt x="127591" y="362570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02B3" id="Volný tvar 4" o:spid="_x0000_s1026" style="position:absolute;margin-left:350.65pt;margin-top:.85pt;width:349.65pt;height:4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4409,565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" path="m127591,3625702l,4268678r298299,132024l707359,4662084r685506,335218l2094614,5358809r850605,297712l4433777,5656521,4444409,10632,1084521,,233916,3653754,127591,3625702xe" fillcolor="#a8d08d [1945]" strokecolor="#00b050" strokeweight="3pt">
                <v:fill opacity="32896f"/>
                <v:stroke joinstyle="miter"/>
                <v:path arrowok="t" o:connecttype="custom" o:connectlocs="127480,3622484;0,4264889;298040,4396796;706746,4657946;1391657,4992866;2092798,5354052;2942665,5651500;4429932,5651500;4440555,10623;1083581,0;233713,3650511;127480,3622484" o:connectangles="0,0,0,0,0,0,0,0,0,0,0,0"/>
                <o:lock v:ext="edit" aspectratio="t"/>
              </v:shape>
            </w:pict>
          </mc:Fallback>
        </mc:AlternateContent>
      </w:r>
      <w:r w:rsidR="007E39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D01FF" wp14:editId="6C6284D7">
                <wp:simplePos x="0" y="0"/>
                <wp:positionH relativeFrom="rightMargin">
                  <wp:posOffset>-1905</wp:posOffset>
                </wp:positionH>
                <wp:positionV relativeFrom="paragraph">
                  <wp:posOffset>4522470</wp:posOffset>
                </wp:positionV>
                <wp:extent cx="371475" cy="1133475"/>
                <wp:effectExtent l="0" t="0" r="28575" b="2857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98B" w:rsidRDefault="007E398B" w:rsidP="007E398B">
                            <w:pPr>
                              <w:jc w:val="center"/>
                            </w:pPr>
                            <w:r>
                              <w:t>PŘÍLOHA č. 2</w:t>
                            </w:r>
                          </w:p>
                          <w:p w:rsidR="007E398B" w:rsidRDefault="007E398B" w:rsidP="007E39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01FF" id="Textové pole 16" o:spid="_x0000_s1028" type="#_x0000_t202" style="position:absolute;margin-left:-.15pt;margin-top:356.1pt;width:29.2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">
                <v:textbox style="layout-flow:vertical">
                  <w:txbxContent>
                    <w:p w:rsidR="007E398B" w:rsidRDefault="007E398B" w:rsidP="007E398B">
                      <w:pPr>
                        <w:jc w:val="center"/>
                      </w:pPr>
                      <w:r>
                        <w:t>PŘÍLOHA č. 2</w:t>
                      </w:r>
                    </w:p>
                    <w:p w:rsidR="007E398B" w:rsidRDefault="007E398B" w:rsidP="007E39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39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F2EA2" wp14:editId="01FCC084">
                <wp:simplePos x="0" y="0"/>
                <wp:positionH relativeFrom="column">
                  <wp:posOffset>6348095</wp:posOffset>
                </wp:positionH>
                <wp:positionV relativeFrom="paragraph">
                  <wp:posOffset>3604895</wp:posOffset>
                </wp:positionV>
                <wp:extent cx="1365250" cy="533400"/>
                <wp:effectExtent l="38100" t="38100" r="44450" b="3810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533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98B" w:rsidRPr="005E1059" w:rsidRDefault="007E398B" w:rsidP="007E398B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E398B" w:rsidRPr="00872D44" w:rsidRDefault="007E398B" w:rsidP="007E398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72D44">
                              <w:rPr>
                                <w:sz w:val="24"/>
                                <w:szCs w:val="24"/>
                              </w:rPr>
                              <w:t>areál zámku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2EA2" id="Textové pole 10" o:spid="_x0000_s1029" type="#_x0000_t202" style="position:absolute;margin-left:499.85pt;margin-top:283.85pt;width:107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" fillcolor="#a8d08d [1945]" strokecolor="#00b050" strokeweight="6pt">
                <v:textbox>
                  <w:txbxContent>
                    <w:p w:rsidR="007E398B" w:rsidRPr="005E1059" w:rsidRDefault="007E398B" w:rsidP="007E398B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7E398B" w:rsidRPr="00872D44" w:rsidRDefault="007E398B" w:rsidP="007E398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72D44">
                        <w:rPr>
                          <w:sz w:val="24"/>
                          <w:szCs w:val="24"/>
                        </w:rPr>
                        <w:t>areál zámku</w:t>
                      </w:r>
                    </w:p>
                  </w:txbxContent>
                </v:textbox>
              </v:shape>
            </w:pict>
          </mc:Fallback>
        </mc:AlternateContent>
      </w:r>
      <w:r w:rsidR="007E398B">
        <w:rPr>
          <w:noProof/>
          <w:lang w:eastAsia="cs-CZ"/>
        </w:rPr>
        <w:drawing>
          <wp:inline distT="0" distB="0" distL="0" distR="0" wp14:anchorId="58723C40" wp14:editId="317E5B37">
            <wp:extent cx="8891270" cy="5668010"/>
            <wp:effectExtent l="0" t="0" r="508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ráž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F99" w:rsidSect="0078766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98B"/>
    <w:rsid w:val="007E398B"/>
    <w:rsid w:val="007F5F99"/>
    <w:rsid w:val="00B1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0D0B0-55F7-484C-A713-A9FB51AD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E398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DF9E5A06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2</cp:revision>
  <dcterms:created xsi:type="dcterms:W3CDTF">2017-05-31T06:57:00Z</dcterms:created>
  <dcterms:modified xsi:type="dcterms:W3CDTF">2017-06-01T09:06:00Z</dcterms:modified>
</cp:coreProperties>
</file>