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7EC" w:rsidRDefault="002A37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</w:t>
      </w:r>
      <w:bookmarkStart w:id="0" w:name="_GoBack"/>
      <w:bookmarkEnd w:id="0"/>
      <w:r>
        <w:t>Příloha č. 1</w:t>
      </w:r>
      <w:r>
        <w:tab/>
      </w:r>
      <w:r>
        <w:rPr>
          <w:rFonts w:ascii="Calibri" w:hAnsi="Calibri"/>
          <w:noProof/>
          <w:color w:val="000000"/>
          <w:lang w:eastAsia="cs-CZ"/>
        </w:rPr>
        <w:drawing>
          <wp:inline distT="0" distB="0" distL="0" distR="0">
            <wp:extent cx="5486400" cy="7800975"/>
            <wp:effectExtent l="0" t="0" r="0" b="9525"/>
            <wp:docPr id="3" name="Obrázek 3" descr="Počítačem generovaný alternativní text:&#10;Jihočeský kraj &#10;se sídlem v Ceských Budějovicích, &#10;U Zimního stadionu 1952/2, psč 370 76 &#10;zastoupený hejtmanem Mgr. Jiřím Zimolou &#10;IČ 708 906 50, DIČ CZ 708 906 50 &#10;jako budoucí dárce &#10;Reditelství silnic a dálnic CR, státní příspěvková organizace, &#10;se sídlem Na Pankráci 56, Praha 4, PSČ 140 00, &#10;zřízené rozhodnutím MD ČR č.j. 12164/96-KM ze dne 4.12.1996, &#10;zřizovací listina ze dne I I .12.1996 ve znění pozdějších dodatků, &#10;zastoupené ředitelkou Správy České Budějovice Ing. Vladimírou Hruškovou, &#10;IČ 65993390, DIČ CZ 65993390, &#10;jako budoucí obdarovaný &#10;uzavřeli níže uvedeného dne, měsíce a roku v souvislosti s přeřazením části silnice 111/139 1 1 &#10;do silnice I/22 v souladu s ust. SS 1785 a násl. zák. č. 89/2012 Sb. občanský zákoník, dále &#10;příslušných ustanovení zák. č. 219/200 Sb. o majetku ČR v platném znění a zák. č. 13/1997 &#10;Sb. o pozemních komunikacích v platném znění tuto &#10;smlouvu o budoucí darovací smlouvě &#10;Předmět smlouvy &#10;Předmětem této smlouvy jsou práva a povinnosti smluvních stran spojené s budoucím &#10;bezúplatným převodem od dárce obdarovanému části silnice 111/1 39 1 1 od uzlového bodu UB &#10;2232A040 do hranice křižovatky silnice 111/139 Il se Zvolenskou ulicí (dle přiložených &#10;situací) umístěné na pozemcích p. č. 1371/160, 1371/2, 1371/155 a 1272/23 vedené v katastru &#10;nemovitostí Katastrálního úřadu pro Jihočeský kraj, Katastrální pracoviště Strakonice na LV &#10;č. 11081 pro obec Strakonice a k.ú. Strakonice. &#10;11. &#10;Učel uzavření smlouvy &#10;Tato smlouva se uzavírá ve smyslu ust. Š 3 odst. č. 13/1997 Sb. (dále jen „zákon o pozemních &#10;komunikacích”) v platném znění, za účelem naplnění zákonných podmínek pro budoucí &#10;provedení změny kategorie části pozemní komunikace 111/139 1 1, které vyžadují změnu &#10;vlastnických vztahů k pozemní komunikaci, uzavření smlouvy o budoucí smlouvě o převodu &#10;vlastnického práva k dotčené pozemní komunikaci uzavřené mezi stávajícím vlastníkem a &#10;budoucím vlastník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čítačem generovaný alternativní text:&#10;Jihočeský kraj &#10;se sídlem v Ceských Budějovicích, &#10;U Zimního stadionu 1952/2, psč 370 76 &#10;zastoupený hejtmanem Mgr. Jiřím Zimolou &#10;IČ 708 906 50, DIČ CZ 708 906 50 &#10;jako budoucí dárce &#10;Reditelství silnic a dálnic CR, státní příspěvková organizace, &#10;se sídlem Na Pankráci 56, Praha 4, PSČ 140 00, &#10;zřízené rozhodnutím MD ČR č.j. 12164/96-KM ze dne 4.12.1996, &#10;zřizovací listina ze dne I I .12.1996 ve znění pozdějších dodatků, &#10;zastoupené ředitelkou Správy České Budějovice Ing. Vladimírou Hruškovou, &#10;IČ 65993390, DIČ CZ 65993390, &#10;jako budoucí obdarovaný &#10;uzavřeli níže uvedeného dne, měsíce a roku v souvislosti s přeřazením části silnice 111/139 1 1 &#10;do silnice I/22 v souladu s ust. SS 1785 a násl. zák. č. 89/2012 Sb. občanský zákoník, dále &#10;příslušných ustanovení zák. č. 219/200 Sb. o majetku ČR v platném znění a zák. č. 13/1997 &#10;Sb. o pozemních komunikacích v platném znění tuto &#10;smlouvu o budoucí darovací smlouvě &#10;Předmět smlouvy &#10;Předmětem této smlouvy jsou práva a povinnosti smluvních stran spojené s budoucím &#10;bezúplatným převodem od dárce obdarovanému části silnice 111/1 39 1 1 od uzlového bodu UB &#10;2232A040 do hranice křižovatky silnice 111/139 Il se Zvolenskou ulicí (dle přiložených &#10;situací) umístěné na pozemcích p. č. 1371/160, 1371/2, 1371/155 a 1272/23 vedené v katastru &#10;nemovitostí Katastrálního úřadu pro Jihočeský kraj, Katastrální pracoviště Strakonice na LV &#10;č. 11081 pro obec Strakonice a k.ú. Strakonice. &#10;11. &#10;Učel uzavření smlouvy &#10;Tato smlouva se uzavírá ve smyslu ust. Š 3 odst. č. 13/1997 Sb. (dále jen „zákon o pozemních &#10;komunikacích”) v platném znění, za účelem naplnění zákonných podmínek pro budoucí &#10;provedení změny kategorie části pozemní komunikace 111/139 1 1, které vyžadují změnu &#10;vlastnických vztahů k pozemní komunikaci, uzavření smlouvy o budoucí smlouvě o převodu &#10;vlastnického práva k dotčené pozemní komunikaci uzavřené mezi stávajícím vlastníkem a &#10;budoucím vlastníkem.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lang w:eastAsia="cs-CZ"/>
        </w:rPr>
        <w:lastRenderedPageBreak/>
        <w:drawing>
          <wp:inline distT="0" distB="0" distL="0" distR="0">
            <wp:extent cx="5486400" cy="6591300"/>
            <wp:effectExtent l="0" t="0" r="0" b="0"/>
            <wp:docPr id="2" name="Obrázek 2" descr="Počítačem generovaný alternativní text:&#10;111. &#10;Prohlášení budoucího dárce &#10;Budoucí dárce se zavazuje na základě této smlouvy o smlouvě budoucí, že nejpozději do 3 &#10;měsíců ode dne nabytí právní moci rozhodnutí příslušného správního úřadu o vyřazení části &#10;silnice 111/139011 uvedené v článku I. této smlouvy ze silnic III. tříd, předloží návrh darovací &#10;smlouvy budoucímu obdarovanému, kterou budoucí obdarovaný bezúplatně převezme, a to ve &#10;stavu běžného opotřebení. &#10;Prohlášení obdarovaného &#10;Budoucí obdarovaný se zavazuje, že ve stejné lhůtě, tj. nejdéle do 3 měsíců, ode dne kdy bude &#10;k tomuto právnímu úkonu budoucím dárcem písemně vyzván, s ním na základě této smlouvy &#10;o smlouvě budoucí darovací uzavře řádnou darovací smlouvu a předmět daru přijme do &#10;vlastnictví Ceské Republiky, a do příslušnosti hospodařit pro Reditelství silnic a dálnic ČR. &#10;Další uiednání &#10;Nesplní-li budoucí dárce závazek uzavřít řádnou darovací smlouvu a na jejím základě &#10;předmět daru odevzdat, může obdarovaný požádat, aby tuto povinnost určil v zákonné lhůtě &#10;soud a současně má právo na budoucím dárci požadovat náhradu škody, vzniklou z porušení &#10;závazku smlouvu uzavřít. &#10;Uzavření této smlouvy o budoucí smlouvě darovací je podmínkou pro vydání rozhodnutí &#10;příslušného silničního správního úřadu o vyřazení ze silnic III. tříd. O zařazení předmětu daru &#10;do silnic I. tříd požádá budoucí obdarovaný tj. Reditelství silnic a dálnic ČR. Oba účastníci &#10;této smlouvy jsou však svými smluvními projevy, do vydání tohoto rozhodnutí a do uplynutí &#10;lhůty stanovené v článku III. a IV. této smlouvy, vázáni. &#10;Darovací smlouva uzavřená na základě této smlouvy o smlouvě budoucí darovací nepodléhá &#10;podle ustanovení Š 44 odst. 2 zákona č. 13/1997 Sb. o pozemních komunikacích, ve znění &#10;pozdějších předpisů, schválení Ministerstvem financí. &#10;Náklady spojené s uzavřením darovací smlouvy uhradí budoucí dárc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čítačem generovaný alternativní text:&#10;111. &#10;Prohlášení budoucího dárce &#10;Budoucí dárce se zavazuje na základě této smlouvy o smlouvě budoucí, že nejpozději do 3 &#10;měsíců ode dne nabytí právní moci rozhodnutí příslušného správního úřadu o vyřazení části &#10;silnice 111/139011 uvedené v článku I. této smlouvy ze silnic III. tříd, předloží návrh darovací &#10;smlouvy budoucímu obdarovanému, kterou budoucí obdarovaný bezúplatně převezme, a to ve &#10;stavu běžného opotřebení. &#10;Prohlášení obdarovaného &#10;Budoucí obdarovaný se zavazuje, že ve stejné lhůtě, tj. nejdéle do 3 měsíců, ode dne kdy bude &#10;k tomuto právnímu úkonu budoucím dárcem písemně vyzván, s ním na základě této smlouvy &#10;o smlouvě budoucí darovací uzavře řádnou darovací smlouvu a předmět daru přijme do &#10;vlastnictví Ceské Republiky, a do příslušnosti hospodařit pro Reditelství silnic a dálnic ČR. &#10;Další uiednání &#10;Nesplní-li budoucí dárce závazek uzavřít řádnou darovací smlouvu a na jejím základě &#10;předmět daru odevzdat, může obdarovaný požádat, aby tuto povinnost určil v zákonné lhůtě &#10;soud a současně má právo na budoucím dárci požadovat náhradu škody, vzniklou z porušení &#10;závazku smlouvu uzavřít. &#10;Uzavření této smlouvy o budoucí smlouvě darovací je podmínkou pro vydání rozhodnutí &#10;příslušného silničního správního úřadu o vyřazení ze silnic III. tříd. O zařazení předmětu daru &#10;do silnic I. tříd požádá budoucí obdarovaný tj. Reditelství silnic a dálnic ČR. Oba účastníci &#10;této smlouvy jsou však svými smluvními projevy, do vydání tohoto rozhodnutí a do uplynutí &#10;lhůty stanovené v článku III. a IV. této smlouvy, vázáni. &#10;Darovací smlouva uzavřená na základě této smlouvy o smlouvě budoucí darovací nepodléhá &#10;podle ustanovení Š 44 odst. 2 zákona č. 13/1997 Sb. o pozemních komunikacích, ve znění &#10;pozdějších předpisů, schválení Ministerstvem financí. &#10;Náklady spojené s uzavřením darovací smlouvy uhradí budoucí dárce.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  <w:lang w:eastAsia="cs-CZ"/>
        </w:rPr>
        <w:lastRenderedPageBreak/>
        <w:drawing>
          <wp:inline distT="0" distB="0" distL="0" distR="0">
            <wp:extent cx="5486400" cy="6400800"/>
            <wp:effectExtent l="0" t="0" r="0" b="0"/>
            <wp:docPr id="1" name="Obrázek 1" descr="Počítačem generovaný alternativní text:&#10;Závěrečné uiednání &#10;Tuto smlouvu lze měnit či doplňovat pouze po dohodě smluvních stran formou písemných a &#10;číslovaných dodatků. &#10;Pokud v této smlouvě není stanoveno jinak, řídí se právní vztahy z ní vyplývající příslušnými &#10;ustanoveními zák. č.89/2012 Sb., zák. č. 219/2000 Sb., a zák. 13/1997 Sb. &#10;Tato smlouva je vyhotovena ve čtyřech stejnopisech, z nichž budoucí dárce obdrží dvě &#10;vyhotovení, budoucí obdarovaný obdrží jedno vyhotovení a jedno vyhotovení je určeno pro &#10;MD ČR. &#10;Tato smlouva se ruší, pokud příslušný silniční správní úřad nevyřadí předmětnou část &#10;převáděné komunikace ze silnic III. tříd. &#10;Tato smlouva nabývá platnosti a účinnosti dnem jejího podpisu oběma smluvními stranami. &#10;Učastníci smlouvy po jejím přečtení výslovně prohlásili, že tato smlouva byla sepsána podle &#10;jejich pravé a svobodné vůle, vážně, určitě a srozumitelně, nikoliv v tísni nebo za &#10;nevýhodných podmínek a na důkaz tohoto připojují své podpisy. &#10;V Českých Budějovicích dne:. ......... &#10;Mgr. Jiří Zimola &#10;hejtman Jihočeského kraje &#10;Ing. Vladimíra Hrušková &#10;ředitelka ŘSD ČR, Správy České Budějovi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čítačem generovaný alternativní text:&#10;Závěrečné uiednání &#10;Tuto smlouvu lze měnit či doplňovat pouze po dohodě smluvních stran formou písemných a &#10;číslovaných dodatků. &#10;Pokud v této smlouvě není stanoveno jinak, řídí se právní vztahy z ní vyplývající příslušnými &#10;ustanoveními zák. č.89/2012 Sb., zák. č. 219/2000 Sb., a zák. 13/1997 Sb. &#10;Tato smlouva je vyhotovena ve čtyřech stejnopisech, z nichž budoucí dárce obdrží dvě &#10;vyhotovení, budoucí obdarovaný obdrží jedno vyhotovení a jedno vyhotovení je určeno pro &#10;MD ČR. &#10;Tato smlouva se ruší, pokud příslušný silniční správní úřad nevyřadí předmětnou část &#10;převáděné komunikace ze silnic III. tříd. &#10;Tato smlouva nabývá platnosti a účinnosti dnem jejího podpisu oběma smluvními stranami. &#10;Učastníci smlouvy po jejím přečtení výslovně prohlásili, že tato smlouva byla sepsána podle &#10;jejich pravé a svobodné vůle, vážně, určitě a srozumitelně, nikoliv v tísni nebo za &#10;nevýhodných podmínek a na důkaz tohoto připojují své podpisy. &#10;V Českých Budějovicích dne:. ......... &#10;Mgr. Jiří Zimola &#10;hejtman Jihočeského kraje &#10;Ing. Vladimíra Hrušková &#10;ředitelka ŘSD ČR, Správy České Budějovice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3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7EC"/>
    <w:rsid w:val="002A37EC"/>
    <w:rsid w:val="0054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75EC3-8168-4E7E-BC07-66E477E30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D1108CB0</Template>
  <TotalTime>6</TotalTime>
  <Pages>3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KUJC</Company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Kučera Radomír</dc:creator>
  <cp:keywords/>
  <dc:description/>
  <cp:lastModifiedBy>Kučera Radomír</cp:lastModifiedBy>
  <cp:revision>1</cp:revision>
  <dcterms:created xsi:type="dcterms:W3CDTF">2016-08-29T05:26:00Z</dcterms:created>
  <dcterms:modified xsi:type="dcterms:W3CDTF">2016-08-29T05:32:00Z</dcterms:modified>
</cp:coreProperties>
</file>