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9CD" w:rsidRDefault="004D7B1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FB7528" wp14:editId="36CA52DA">
                <wp:simplePos x="0" y="0"/>
                <wp:positionH relativeFrom="margin">
                  <wp:posOffset>1074420</wp:posOffset>
                </wp:positionH>
                <wp:positionV relativeFrom="paragraph">
                  <wp:posOffset>2331085</wp:posOffset>
                </wp:positionV>
                <wp:extent cx="7336790" cy="1177925"/>
                <wp:effectExtent l="38100" t="38100" r="16510" b="41275"/>
                <wp:wrapNone/>
                <wp:docPr id="5" name="Volný tv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6790" cy="1177925"/>
                        </a:xfrm>
                        <a:custGeom>
                          <a:avLst/>
                          <a:gdLst>
                            <a:gd name="connsiteX0" fmla="*/ 21265 w 8250865"/>
                            <a:gd name="connsiteY0" fmla="*/ 0 h 1307805"/>
                            <a:gd name="connsiteX1" fmla="*/ 0 w 8250865"/>
                            <a:gd name="connsiteY1" fmla="*/ 159488 h 1307805"/>
                            <a:gd name="connsiteX2" fmla="*/ 8187069 w 8250865"/>
                            <a:gd name="connsiteY2" fmla="*/ 1307805 h 1307805"/>
                            <a:gd name="connsiteX3" fmla="*/ 8250865 w 8250865"/>
                            <a:gd name="connsiteY3" fmla="*/ 1180214 h 1307805"/>
                            <a:gd name="connsiteX4" fmla="*/ 4880344 w 8250865"/>
                            <a:gd name="connsiteY4" fmla="*/ 712381 h 1307805"/>
                            <a:gd name="connsiteX5" fmla="*/ 3104707 w 8250865"/>
                            <a:gd name="connsiteY5" fmla="*/ 446567 h 1307805"/>
                            <a:gd name="connsiteX6" fmla="*/ 21265 w 8250865"/>
                            <a:gd name="connsiteY6" fmla="*/ 0 h 1307805"/>
                            <a:gd name="connsiteX0" fmla="*/ 21265 w 8187069"/>
                            <a:gd name="connsiteY0" fmla="*/ 0 h 1307805"/>
                            <a:gd name="connsiteX1" fmla="*/ 0 w 8187069"/>
                            <a:gd name="connsiteY1" fmla="*/ 159488 h 1307805"/>
                            <a:gd name="connsiteX2" fmla="*/ 8187069 w 8187069"/>
                            <a:gd name="connsiteY2" fmla="*/ 1307805 h 1307805"/>
                            <a:gd name="connsiteX3" fmla="*/ 7807673 w 8187069"/>
                            <a:gd name="connsiteY3" fmla="*/ 1079212 h 1307805"/>
                            <a:gd name="connsiteX4" fmla="*/ 4880344 w 8187069"/>
                            <a:gd name="connsiteY4" fmla="*/ 712381 h 1307805"/>
                            <a:gd name="connsiteX5" fmla="*/ 3104707 w 8187069"/>
                            <a:gd name="connsiteY5" fmla="*/ 446567 h 1307805"/>
                            <a:gd name="connsiteX6" fmla="*/ 21265 w 8187069"/>
                            <a:gd name="connsiteY6" fmla="*/ 0 h 1307805"/>
                            <a:gd name="connsiteX0" fmla="*/ 21265 w 7807673"/>
                            <a:gd name="connsiteY0" fmla="*/ 0 h 1262914"/>
                            <a:gd name="connsiteX1" fmla="*/ 0 w 7807673"/>
                            <a:gd name="connsiteY1" fmla="*/ 159488 h 1262914"/>
                            <a:gd name="connsiteX2" fmla="*/ 7710196 w 7807673"/>
                            <a:gd name="connsiteY2" fmla="*/ 1262914 h 1262914"/>
                            <a:gd name="connsiteX3" fmla="*/ 7807673 w 7807673"/>
                            <a:gd name="connsiteY3" fmla="*/ 1079212 h 1262914"/>
                            <a:gd name="connsiteX4" fmla="*/ 4880344 w 7807673"/>
                            <a:gd name="connsiteY4" fmla="*/ 712381 h 1262914"/>
                            <a:gd name="connsiteX5" fmla="*/ 3104707 w 7807673"/>
                            <a:gd name="connsiteY5" fmla="*/ 446567 h 1262914"/>
                            <a:gd name="connsiteX6" fmla="*/ 21265 w 7807673"/>
                            <a:gd name="connsiteY6" fmla="*/ 0 h 1262914"/>
                            <a:gd name="connsiteX0" fmla="*/ 21265 w 7908654"/>
                            <a:gd name="connsiteY0" fmla="*/ 0 h 1262914"/>
                            <a:gd name="connsiteX1" fmla="*/ 0 w 7908654"/>
                            <a:gd name="connsiteY1" fmla="*/ 159488 h 1262914"/>
                            <a:gd name="connsiteX2" fmla="*/ 7710196 w 7908654"/>
                            <a:gd name="connsiteY2" fmla="*/ 1262914 h 1262914"/>
                            <a:gd name="connsiteX3" fmla="*/ 7908654 w 7908654"/>
                            <a:gd name="connsiteY3" fmla="*/ 1169424 h 1262914"/>
                            <a:gd name="connsiteX4" fmla="*/ 4880344 w 7908654"/>
                            <a:gd name="connsiteY4" fmla="*/ 712381 h 1262914"/>
                            <a:gd name="connsiteX5" fmla="*/ 3104707 w 7908654"/>
                            <a:gd name="connsiteY5" fmla="*/ 446567 h 1262914"/>
                            <a:gd name="connsiteX6" fmla="*/ 21265 w 7908654"/>
                            <a:gd name="connsiteY6" fmla="*/ 0 h 1262914"/>
                            <a:gd name="connsiteX0" fmla="*/ 21265 w 7908654"/>
                            <a:gd name="connsiteY0" fmla="*/ 0 h 1268526"/>
                            <a:gd name="connsiteX1" fmla="*/ 0 w 7908654"/>
                            <a:gd name="connsiteY1" fmla="*/ 159488 h 1268526"/>
                            <a:gd name="connsiteX2" fmla="*/ 7861668 w 7908654"/>
                            <a:gd name="connsiteY2" fmla="*/ 1268526 h 1268526"/>
                            <a:gd name="connsiteX3" fmla="*/ 7908654 w 7908654"/>
                            <a:gd name="connsiteY3" fmla="*/ 1169424 h 1268526"/>
                            <a:gd name="connsiteX4" fmla="*/ 4880344 w 7908654"/>
                            <a:gd name="connsiteY4" fmla="*/ 712381 h 1268526"/>
                            <a:gd name="connsiteX5" fmla="*/ 3104707 w 7908654"/>
                            <a:gd name="connsiteY5" fmla="*/ 446567 h 1268526"/>
                            <a:gd name="connsiteX6" fmla="*/ 21265 w 7908654"/>
                            <a:gd name="connsiteY6" fmla="*/ 0 h 1268526"/>
                            <a:gd name="connsiteX0" fmla="*/ 21265 w 7948820"/>
                            <a:gd name="connsiteY0" fmla="*/ 0 h 1268526"/>
                            <a:gd name="connsiteX1" fmla="*/ 0 w 7948820"/>
                            <a:gd name="connsiteY1" fmla="*/ 159488 h 1268526"/>
                            <a:gd name="connsiteX2" fmla="*/ 7861668 w 7948820"/>
                            <a:gd name="connsiteY2" fmla="*/ 1268526 h 1268526"/>
                            <a:gd name="connsiteX3" fmla="*/ 7948820 w 7948820"/>
                            <a:gd name="connsiteY3" fmla="*/ 1169327 h 1268526"/>
                            <a:gd name="connsiteX4" fmla="*/ 4880344 w 7948820"/>
                            <a:gd name="connsiteY4" fmla="*/ 712381 h 1268526"/>
                            <a:gd name="connsiteX5" fmla="*/ 3104707 w 7948820"/>
                            <a:gd name="connsiteY5" fmla="*/ 446567 h 1268526"/>
                            <a:gd name="connsiteX6" fmla="*/ 21265 w 7948820"/>
                            <a:gd name="connsiteY6" fmla="*/ 0 h 1268526"/>
                            <a:gd name="connsiteX0" fmla="*/ 655216 w 7948820"/>
                            <a:gd name="connsiteY0" fmla="*/ 0 h 1178738"/>
                            <a:gd name="connsiteX1" fmla="*/ 0 w 7948820"/>
                            <a:gd name="connsiteY1" fmla="*/ 69700 h 1178738"/>
                            <a:gd name="connsiteX2" fmla="*/ 7861668 w 7948820"/>
                            <a:gd name="connsiteY2" fmla="*/ 1178738 h 1178738"/>
                            <a:gd name="connsiteX3" fmla="*/ 7948820 w 7948820"/>
                            <a:gd name="connsiteY3" fmla="*/ 1079539 h 1178738"/>
                            <a:gd name="connsiteX4" fmla="*/ 4880344 w 7948820"/>
                            <a:gd name="connsiteY4" fmla="*/ 622593 h 1178738"/>
                            <a:gd name="connsiteX5" fmla="*/ 3104707 w 7948820"/>
                            <a:gd name="connsiteY5" fmla="*/ 356779 h 1178738"/>
                            <a:gd name="connsiteX6" fmla="*/ 655216 w 7948820"/>
                            <a:gd name="connsiteY6" fmla="*/ 0 h 1178738"/>
                            <a:gd name="connsiteX0" fmla="*/ 43706 w 7337310"/>
                            <a:gd name="connsiteY0" fmla="*/ 0 h 1178738"/>
                            <a:gd name="connsiteX1" fmla="*/ 0 w 7337310"/>
                            <a:gd name="connsiteY1" fmla="*/ 142677 h 1178738"/>
                            <a:gd name="connsiteX2" fmla="*/ 7250158 w 7337310"/>
                            <a:gd name="connsiteY2" fmla="*/ 1178738 h 1178738"/>
                            <a:gd name="connsiteX3" fmla="*/ 7337310 w 7337310"/>
                            <a:gd name="connsiteY3" fmla="*/ 1079539 h 1178738"/>
                            <a:gd name="connsiteX4" fmla="*/ 4268834 w 7337310"/>
                            <a:gd name="connsiteY4" fmla="*/ 622593 h 1178738"/>
                            <a:gd name="connsiteX5" fmla="*/ 2493197 w 7337310"/>
                            <a:gd name="connsiteY5" fmla="*/ 356779 h 1178738"/>
                            <a:gd name="connsiteX6" fmla="*/ 43706 w 7337310"/>
                            <a:gd name="connsiteY6" fmla="*/ 0 h 1178738"/>
                            <a:gd name="connsiteX0" fmla="*/ 21266 w 7337310"/>
                            <a:gd name="connsiteY0" fmla="*/ 0 h 1178738"/>
                            <a:gd name="connsiteX1" fmla="*/ 0 w 7337310"/>
                            <a:gd name="connsiteY1" fmla="*/ 142677 h 1178738"/>
                            <a:gd name="connsiteX2" fmla="*/ 7250158 w 7337310"/>
                            <a:gd name="connsiteY2" fmla="*/ 1178738 h 1178738"/>
                            <a:gd name="connsiteX3" fmla="*/ 7337310 w 7337310"/>
                            <a:gd name="connsiteY3" fmla="*/ 1079539 h 1178738"/>
                            <a:gd name="connsiteX4" fmla="*/ 4268834 w 7337310"/>
                            <a:gd name="connsiteY4" fmla="*/ 622593 h 1178738"/>
                            <a:gd name="connsiteX5" fmla="*/ 2493197 w 7337310"/>
                            <a:gd name="connsiteY5" fmla="*/ 356779 h 1178738"/>
                            <a:gd name="connsiteX6" fmla="*/ 21266 w 7337310"/>
                            <a:gd name="connsiteY6" fmla="*/ 0 h 11787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337310" h="1178738">
                              <a:moveTo>
                                <a:pt x="21266" y="0"/>
                              </a:moveTo>
                              <a:lnTo>
                                <a:pt x="0" y="142677"/>
                              </a:lnTo>
                              <a:lnTo>
                                <a:pt x="7250158" y="1178738"/>
                              </a:lnTo>
                              <a:lnTo>
                                <a:pt x="7337310" y="1079539"/>
                              </a:lnTo>
                              <a:lnTo>
                                <a:pt x="4268834" y="622593"/>
                              </a:lnTo>
                              <a:lnTo>
                                <a:pt x="2493197" y="356779"/>
                              </a:lnTo>
                              <a:lnTo>
                                <a:pt x="212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00F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5BB82" id="Volný tvar 5" o:spid="_x0000_s1026" style="position:absolute;margin-left:84.6pt;margin-top:183.55pt;width:577.7pt;height:9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337310,1178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" path="m21266,l,142677,7250158,1178738r87152,-99199l4268834,622593,2493197,356779,21266,xe" fillcolor="#c0f" strokecolor="#ffc000" strokeweight="3pt">
                <v:stroke joinstyle="miter"/>
                <v:path arrowok="t" o:connecttype="custom" o:connectlocs="21264,0;0,142579;7249644,1177925;7336790,1078794;4268531,622164;2493020,356533;21264,0" o:connectangles="0,0,0,0,0,0,0"/>
                <w10:wrap anchorx="margin"/>
              </v:shape>
            </w:pict>
          </mc:Fallback>
        </mc:AlternateContent>
      </w:r>
      <w:r w:rsidR="00151E3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2A517A" wp14:editId="1584A86A">
                <wp:simplePos x="0" y="0"/>
                <wp:positionH relativeFrom="rightMargin">
                  <wp:posOffset>-9525</wp:posOffset>
                </wp:positionH>
                <wp:positionV relativeFrom="paragraph">
                  <wp:posOffset>4337685</wp:posOffset>
                </wp:positionV>
                <wp:extent cx="361950" cy="1224915"/>
                <wp:effectExtent l="0" t="0" r="19050" b="13335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2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E30" w:rsidRDefault="00151E30" w:rsidP="00151E30">
                            <w:pPr>
                              <w:jc w:val="center"/>
                            </w:pPr>
                            <w:r>
                              <w:t>PŘÍLOHA č. 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6" o:spid="_x0000_s1026" type="#_x0000_t202" style="position:absolute;margin-left:-.75pt;margin-top:341.55pt;width:28.5pt;height:96.45pt;z-index:2516766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">
                <v:textbox style="layout-flow:vertical">
                  <w:txbxContent>
                    <w:p w:rsidR="00151E30" w:rsidRDefault="00151E30" w:rsidP="00151E30">
                      <w:pPr>
                        <w:jc w:val="center"/>
                      </w:pPr>
                      <w:r>
                        <w:t>PŘÍLOHA č.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432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3DB510" wp14:editId="6357F662">
                <wp:simplePos x="0" y="0"/>
                <wp:positionH relativeFrom="column">
                  <wp:posOffset>5234305</wp:posOffset>
                </wp:positionH>
                <wp:positionV relativeFrom="paragraph">
                  <wp:posOffset>2138680</wp:posOffset>
                </wp:positionV>
                <wp:extent cx="2886075" cy="304800"/>
                <wp:effectExtent l="0" t="0" r="28575" b="1905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04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E49" w:rsidRPr="00707E49" w:rsidRDefault="00707E49" w:rsidP="004D7B18">
                            <w:pPr>
                              <w:spacing w:after="0" w:line="720" w:lineRule="auto"/>
                              <w:jc w:val="center"/>
                              <w:rPr>
                                <w:b/>
                              </w:rPr>
                            </w:pPr>
                            <w:r w:rsidRPr="00707E49">
                              <w:rPr>
                                <w:b/>
                              </w:rPr>
                              <w:t>pozemek parcela KN č. 1469/288</w:t>
                            </w:r>
                            <w:r w:rsidR="00F85E19">
                              <w:rPr>
                                <w:b/>
                              </w:rPr>
                              <w:t xml:space="preserve"> vlastník </w:t>
                            </w:r>
                            <w:proofErr w:type="spellStart"/>
                            <w:r w:rsidR="00F85E19">
                              <w:rPr>
                                <w:b/>
                              </w:rPr>
                              <w:t>Jčk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DB510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7" type="#_x0000_t202" style="position:absolute;margin-left:412.15pt;margin-top:168.4pt;width:227.2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" fillcolor="#00b0f0" strokecolor="#00b0f0" strokeweight=".5pt">
                <v:textbox>
                  <w:txbxContent>
                    <w:p w:rsidR="00707E49" w:rsidRPr="00707E49" w:rsidRDefault="00707E49" w:rsidP="004D7B18">
                      <w:pPr>
                        <w:spacing w:after="0" w:line="720" w:lineRule="auto"/>
                        <w:jc w:val="center"/>
                        <w:rPr>
                          <w:b/>
                        </w:rPr>
                      </w:pPr>
                      <w:r w:rsidRPr="00707E49">
                        <w:rPr>
                          <w:b/>
                        </w:rPr>
                        <w:t>pozemek parcela KN č. 1469/288</w:t>
                      </w:r>
                      <w:r w:rsidR="00F85E19">
                        <w:rPr>
                          <w:b/>
                        </w:rPr>
                        <w:t xml:space="preserve"> vlastník </w:t>
                      </w:r>
                      <w:proofErr w:type="spellStart"/>
                      <w:r w:rsidR="00F85E19">
                        <w:rPr>
                          <w:b/>
                        </w:rPr>
                        <w:t>Jčk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F432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940A0F" wp14:editId="0A52AFFA">
                <wp:simplePos x="0" y="0"/>
                <wp:positionH relativeFrom="column">
                  <wp:posOffset>4567555</wp:posOffset>
                </wp:positionH>
                <wp:positionV relativeFrom="paragraph">
                  <wp:posOffset>2366645</wp:posOffset>
                </wp:positionV>
                <wp:extent cx="704850" cy="542925"/>
                <wp:effectExtent l="38100" t="38100" r="38100" b="47625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5429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D09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3" o:spid="_x0000_s1026" type="#_x0000_t32" style="position:absolute;margin-left:359.65pt;margin-top:186.35pt;width:55.5pt;height:42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" strokecolor="#00b0f0" strokeweight="6pt">
                <v:stroke endarrow="block" joinstyle="miter"/>
              </v:shape>
            </w:pict>
          </mc:Fallback>
        </mc:AlternateContent>
      </w:r>
      <w:r w:rsidR="00AF432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35CB16" wp14:editId="27BCC67D">
                <wp:simplePos x="0" y="0"/>
                <wp:positionH relativeFrom="column">
                  <wp:posOffset>424180</wp:posOffset>
                </wp:positionH>
                <wp:positionV relativeFrom="paragraph">
                  <wp:posOffset>1624330</wp:posOffset>
                </wp:positionV>
                <wp:extent cx="4086225" cy="314325"/>
                <wp:effectExtent l="0" t="0" r="28575" b="28575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14325"/>
                        </a:xfrm>
                        <a:prstGeom prst="rect">
                          <a:avLst/>
                        </a:prstGeom>
                        <a:solidFill>
                          <a:srgbClr val="CC00FF"/>
                        </a:solidFill>
                        <a:ln w="6350">
                          <a:solidFill>
                            <a:srgbClr val="CC00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E49" w:rsidRPr="00707E49" w:rsidRDefault="00707E49" w:rsidP="004D7B18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707E49">
                              <w:rPr>
                                <w:b/>
                              </w:rPr>
                              <w:t xml:space="preserve">část pozemku parcely KN č. 1703 k oddělení o výměře cca </w:t>
                            </w:r>
                            <w:r w:rsidR="00AF4325">
                              <w:rPr>
                                <w:b/>
                              </w:rPr>
                              <w:t>1500</w:t>
                            </w:r>
                            <w:r w:rsidRPr="00707E49">
                              <w:rPr>
                                <w:b/>
                              </w:rPr>
                              <w:t xml:space="preserve"> m</w:t>
                            </w:r>
                            <w:r w:rsidRPr="00707E49"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5CB16" id="Textové pole 9" o:spid="_x0000_s1028" type="#_x0000_t202" style="position:absolute;margin-left:33.4pt;margin-top:127.9pt;width:321.7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" fillcolor="#c0f" strokecolor="#c0f" strokeweight=".5pt">
                <v:textbox>
                  <w:txbxContent>
                    <w:p w:rsidR="00707E49" w:rsidRPr="00707E49" w:rsidRDefault="00707E49" w:rsidP="004D7B18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707E49">
                        <w:rPr>
                          <w:b/>
                        </w:rPr>
                        <w:t xml:space="preserve">část pozemku parcely KN č. 1703 k oddělení o výměře cca </w:t>
                      </w:r>
                      <w:r w:rsidR="00AF4325">
                        <w:rPr>
                          <w:b/>
                        </w:rPr>
                        <w:t>1500</w:t>
                      </w:r>
                      <w:r w:rsidRPr="00707E49">
                        <w:rPr>
                          <w:b/>
                        </w:rPr>
                        <w:t xml:space="preserve"> m</w:t>
                      </w:r>
                      <w:r w:rsidRPr="00707E49">
                        <w:rPr>
                          <w:b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F432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17656E" wp14:editId="6C9AF364">
                <wp:simplePos x="0" y="0"/>
                <wp:positionH relativeFrom="column">
                  <wp:posOffset>1148080</wp:posOffset>
                </wp:positionH>
                <wp:positionV relativeFrom="paragraph">
                  <wp:posOffset>1910080</wp:posOffset>
                </wp:positionV>
                <wp:extent cx="304800" cy="457200"/>
                <wp:effectExtent l="38100" t="38100" r="38100" b="3810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4572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C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D131C" id="Přímá spojnice se šipkou 11" o:spid="_x0000_s1026" type="#_x0000_t32" style="position:absolute;margin-left:90.4pt;margin-top:150.4pt;width:24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" strokecolor="#c0f" strokeweight="6pt">
                <v:stroke endarrow="block" joinstyle="miter"/>
              </v:shape>
            </w:pict>
          </mc:Fallback>
        </mc:AlternateContent>
      </w:r>
      <w:r w:rsidR="00AF432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7839A5" wp14:editId="12481B3A">
                <wp:simplePos x="0" y="0"/>
                <wp:positionH relativeFrom="column">
                  <wp:posOffset>3776980</wp:posOffset>
                </wp:positionH>
                <wp:positionV relativeFrom="paragraph">
                  <wp:posOffset>3977005</wp:posOffset>
                </wp:positionV>
                <wp:extent cx="2638425" cy="295275"/>
                <wp:effectExtent l="0" t="0" r="28575" b="2857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2952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E49" w:rsidRPr="00707E49" w:rsidRDefault="00707E49" w:rsidP="004D7B18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707E49">
                              <w:rPr>
                                <w:b/>
                              </w:rPr>
                              <w:t xml:space="preserve">pozemek parcela KN č. 1703 vlastník </w:t>
                            </w:r>
                            <w:proofErr w:type="spellStart"/>
                            <w:r w:rsidRPr="00707E49">
                              <w:rPr>
                                <w:b/>
                              </w:rPr>
                              <w:t>Jčk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839A5" id="Textové pole 6" o:spid="_x0000_s1029" type="#_x0000_t202" style="position:absolute;margin-left:297.4pt;margin-top:313.15pt;width:207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" fillcolor="#ffc000" strokecolor="#ffc000" strokeweight=".5pt">
                <v:textbox>
                  <w:txbxContent>
                    <w:p w:rsidR="00707E49" w:rsidRPr="00707E49" w:rsidRDefault="00707E49" w:rsidP="004D7B18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707E49">
                        <w:rPr>
                          <w:b/>
                        </w:rPr>
                        <w:t xml:space="preserve">pozemek parcela KN č. 1703 vlastník </w:t>
                      </w:r>
                      <w:proofErr w:type="spellStart"/>
                      <w:r w:rsidRPr="00707E49">
                        <w:rPr>
                          <w:b/>
                        </w:rPr>
                        <w:t>Jčk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F432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4940F5" wp14:editId="5C4DDC61">
                <wp:simplePos x="0" y="0"/>
                <wp:positionH relativeFrom="column">
                  <wp:posOffset>3986530</wp:posOffset>
                </wp:positionH>
                <wp:positionV relativeFrom="paragraph">
                  <wp:posOffset>3395345</wp:posOffset>
                </wp:positionV>
                <wp:extent cx="161925" cy="590550"/>
                <wp:effectExtent l="76200" t="38100" r="47625" b="1905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5905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D89C7" id="Přímá spojnice se šipkou 14" o:spid="_x0000_s1026" type="#_x0000_t32" style="position:absolute;margin-left:313.9pt;margin-top:267.35pt;width:12.75pt;height:46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" strokecolor="#ffc000" strokeweight="6pt">
                <v:stroke endarrow="block" joinstyle="miter"/>
              </v:shape>
            </w:pict>
          </mc:Fallback>
        </mc:AlternateContent>
      </w:r>
      <w:r w:rsidR="00AF432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0C6C4D" wp14:editId="21A39181">
                <wp:simplePos x="0" y="0"/>
                <wp:positionH relativeFrom="column">
                  <wp:posOffset>138430</wp:posOffset>
                </wp:positionH>
                <wp:positionV relativeFrom="paragraph">
                  <wp:posOffset>3929380</wp:posOffset>
                </wp:positionV>
                <wp:extent cx="2895600" cy="304800"/>
                <wp:effectExtent l="0" t="0" r="19050" b="1905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048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E49" w:rsidRPr="00707E49" w:rsidRDefault="00707E49" w:rsidP="004D7B18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707E49">
                              <w:rPr>
                                <w:b/>
                              </w:rPr>
                              <w:t>pozemek parcela KN č. 1469/289</w:t>
                            </w:r>
                            <w:r w:rsidR="00F85E19">
                              <w:rPr>
                                <w:b/>
                              </w:rPr>
                              <w:t xml:space="preserve"> vlastník </w:t>
                            </w:r>
                            <w:proofErr w:type="spellStart"/>
                            <w:r w:rsidR="00F85E19">
                              <w:rPr>
                                <w:b/>
                              </w:rPr>
                              <w:t>Jčk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C6C4D" id="Textové pole 7" o:spid="_x0000_s1030" type="#_x0000_t202" style="position:absolute;margin-left:10.9pt;margin-top:309.4pt;width:228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" fillcolor="#92d050" strokecolor="#92d050" strokeweight=".5pt">
                <v:textbox>
                  <w:txbxContent>
                    <w:p w:rsidR="00707E49" w:rsidRPr="00707E49" w:rsidRDefault="00707E49" w:rsidP="004D7B18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707E49">
                        <w:rPr>
                          <w:b/>
                        </w:rPr>
                        <w:t>pozemek parcela KN č. 1469/289</w:t>
                      </w:r>
                      <w:r w:rsidR="00F85E19">
                        <w:rPr>
                          <w:b/>
                        </w:rPr>
                        <w:t xml:space="preserve"> vlastník </w:t>
                      </w:r>
                      <w:proofErr w:type="spellStart"/>
                      <w:r w:rsidR="00F85E19">
                        <w:rPr>
                          <w:b/>
                        </w:rPr>
                        <w:t>Jčk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F432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1B8F0" wp14:editId="11F09613">
                <wp:simplePos x="0" y="0"/>
                <wp:positionH relativeFrom="column">
                  <wp:posOffset>1243330</wp:posOffset>
                </wp:positionH>
                <wp:positionV relativeFrom="paragraph">
                  <wp:posOffset>3424555</wp:posOffset>
                </wp:positionV>
                <wp:extent cx="476250" cy="552450"/>
                <wp:effectExtent l="38100" t="38100" r="38100" b="3810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5524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339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0" o:spid="_x0000_s1026" type="#_x0000_t32" style="position:absolute;margin-left:97.9pt;margin-top:269.65pt;width:37.5pt;height:43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" strokecolor="#92d050" strokeweight="6pt">
                <v:stroke endarrow="block" joinstyle="miter"/>
              </v:shape>
            </w:pict>
          </mc:Fallback>
        </mc:AlternateContent>
      </w:r>
      <w:r w:rsidR="00AF432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6FAFA31" wp14:editId="155D2DFA">
                <wp:simplePos x="0" y="0"/>
                <wp:positionH relativeFrom="column">
                  <wp:posOffset>950673</wp:posOffset>
                </wp:positionH>
                <wp:positionV relativeFrom="paragraph">
                  <wp:posOffset>2350442</wp:posOffset>
                </wp:positionV>
                <wp:extent cx="7482847" cy="1456165"/>
                <wp:effectExtent l="38100" t="38100" r="41910" b="29845"/>
                <wp:wrapNone/>
                <wp:docPr id="4" name="Volný tv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2847" cy="1456165"/>
                        </a:xfrm>
                        <a:custGeom>
                          <a:avLst/>
                          <a:gdLst>
                            <a:gd name="connsiteX0" fmla="*/ 191386 w 8420986"/>
                            <a:gd name="connsiteY0" fmla="*/ 0 h 1637414"/>
                            <a:gd name="connsiteX1" fmla="*/ 0 w 8420986"/>
                            <a:gd name="connsiteY1" fmla="*/ 1137684 h 1637414"/>
                            <a:gd name="connsiteX2" fmla="*/ 1360968 w 8420986"/>
                            <a:gd name="connsiteY2" fmla="*/ 1329070 h 1637414"/>
                            <a:gd name="connsiteX3" fmla="*/ 1924493 w 8420986"/>
                            <a:gd name="connsiteY3" fmla="*/ 1212112 h 1637414"/>
                            <a:gd name="connsiteX4" fmla="*/ 2349796 w 8420986"/>
                            <a:gd name="connsiteY4" fmla="*/ 1073888 h 1637414"/>
                            <a:gd name="connsiteX5" fmla="*/ 4167963 w 8420986"/>
                            <a:gd name="connsiteY5" fmla="*/ 1190846 h 1637414"/>
                            <a:gd name="connsiteX6" fmla="*/ 5348177 w 8420986"/>
                            <a:gd name="connsiteY6" fmla="*/ 1286539 h 1637414"/>
                            <a:gd name="connsiteX7" fmla="*/ 7963786 w 8420986"/>
                            <a:gd name="connsiteY7" fmla="*/ 1637414 h 1637414"/>
                            <a:gd name="connsiteX8" fmla="*/ 8420986 w 8420986"/>
                            <a:gd name="connsiteY8" fmla="*/ 1190846 h 1637414"/>
                            <a:gd name="connsiteX9" fmla="*/ 5082363 w 8420986"/>
                            <a:gd name="connsiteY9" fmla="*/ 723014 h 1637414"/>
                            <a:gd name="connsiteX10" fmla="*/ 3264196 w 8420986"/>
                            <a:gd name="connsiteY10" fmla="*/ 467832 h 1637414"/>
                            <a:gd name="connsiteX11" fmla="*/ 191386 w 8420986"/>
                            <a:gd name="connsiteY11" fmla="*/ 0 h 1637414"/>
                            <a:gd name="connsiteX0" fmla="*/ 191386 w 8420986"/>
                            <a:gd name="connsiteY0" fmla="*/ 0 h 1637414"/>
                            <a:gd name="connsiteX1" fmla="*/ 0 w 8420986"/>
                            <a:gd name="connsiteY1" fmla="*/ 1137684 h 1637414"/>
                            <a:gd name="connsiteX2" fmla="*/ 1360968 w 8420986"/>
                            <a:gd name="connsiteY2" fmla="*/ 1329070 h 1637414"/>
                            <a:gd name="connsiteX3" fmla="*/ 1924493 w 8420986"/>
                            <a:gd name="connsiteY3" fmla="*/ 1212112 h 1637414"/>
                            <a:gd name="connsiteX4" fmla="*/ 2349796 w 8420986"/>
                            <a:gd name="connsiteY4" fmla="*/ 1073888 h 1637414"/>
                            <a:gd name="connsiteX5" fmla="*/ 4167963 w 8420986"/>
                            <a:gd name="connsiteY5" fmla="*/ 1190846 h 1637414"/>
                            <a:gd name="connsiteX6" fmla="*/ 5348177 w 8420986"/>
                            <a:gd name="connsiteY6" fmla="*/ 1286539 h 1637414"/>
                            <a:gd name="connsiteX7" fmla="*/ 7963786 w 8420986"/>
                            <a:gd name="connsiteY7" fmla="*/ 1637414 h 1637414"/>
                            <a:gd name="connsiteX8" fmla="*/ 8282474 w 8420986"/>
                            <a:gd name="connsiteY8" fmla="*/ 1329153 h 1637414"/>
                            <a:gd name="connsiteX9" fmla="*/ 8420986 w 8420986"/>
                            <a:gd name="connsiteY9" fmla="*/ 1190846 h 1637414"/>
                            <a:gd name="connsiteX10" fmla="*/ 5082363 w 8420986"/>
                            <a:gd name="connsiteY10" fmla="*/ 723014 h 1637414"/>
                            <a:gd name="connsiteX11" fmla="*/ 3264196 w 8420986"/>
                            <a:gd name="connsiteY11" fmla="*/ 467832 h 1637414"/>
                            <a:gd name="connsiteX12" fmla="*/ 191386 w 8420986"/>
                            <a:gd name="connsiteY12" fmla="*/ 0 h 1637414"/>
                            <a:gd name="connsiteX0" fmla="*/ 191386 w 8420986"/>
                            <a:gd name="connsiteY0" fmla="*/ 0 h 1637414"/>
                            <a:gd name="connsiteX1" fmla="*/ 0 w 8420986"/>
                            <a:gd name="connsiteY1" fmla="*/ 1137684 h 1637414"/>
                            <a:gd name="connsiteX2" fmla="*/ 1360968 w 8420986"/>
                            <a:gd name="connsiteY2" fmla="*/ 1329070 h 1637414"/>
                            <a:gd name="connsiteX3" fmla="*/ 1924493 w 8420986"/>
                            <a:gd name="connsiteY3" fmla="*/ 1212112 h 1637414"/>
                            <a:gd name="connsiteX4" fmla="*/ 2349796 w 8420986"/>
                            <a:gd name="connsiteY4" fmla="*/ 1073888 h 1637414"/>
                            <a:gd name="connsiteX5" fmla="*/ 4167963 w 8420986"/>
                            <a:gd name="connsiteY5" fmla="*/ 1190846 h 1637414"/>
                            <a:gd name="connsiteX6" fmla="*/ 5348177 w 8420986"/>
                            <a:gd name="connsiteY6" fmla="*/ 1286539 h 1637414"/>
                            <a:gd name="connsiteX7" fmla="*/ 7963786 w 8420986"/>
                            <a:gd name="connsiteY7" fmla="*/ 1637414 h 1637414"/>
                            <a:gd name="connsiteX8" fmla="*/ 8292342 w 8420986"/>
                            <a:gd name="connsiteY8" fmla="*/ 1345603 h 1637414"/>
                            <a:gd name="connsiteX9" fmla="*/ 8420986 w 8420986"/>
                            <a:gd name="connsiteY9" fmla="*/ 1190846 h 1637414"/>
                            <a:gd name="connsiteX10" fmla="*/ 5082363 w 8420986"/>
                            <a:gd name="connsiteY10" fmla="*/ 723014 h 1637414"/>
                            <a:gd name="connsiteX11" fmla="*/ 3264196 w 8420986"/>
                            <a:gd name="connsiteY11" fmla="*/ 467832 h 1637414"/>
                            <a:gd name="connsiteX12" fmla="*/ 191386 w 8420986"/>
                            <a:gd name="connsiteY12" fmla="*/ 0 h 1637414"/>
                            <a:gd name="connsiteX0" fmla="*/ 191386 w 8420986"/>
                            <a:gd name="connsiteY0" fmla="*/ 0 h 1647284"/>
                            <a:gd name="connsiteX1" fmla="*/ 0 w 8420986"/>
                            <a:gd name="connsiteY1" fmla="*/ 1137684 h 1647284"/>
                            <a:gd name="connsiteX2" fmla="*/ 1360968 w 8420986"/>
                            <a:gd name="connsiteY2" fmla="*/ 1329070 h 1647284"/>
                            <a:gd name="connsiteX3" fmla="*/ 1924493 w 8420986"/>
                            <a:gd name="connsiteY3" fmla="*/ 1212112 h 1647284"/>
                            <a:gd name="connsiteX4" fmla="*/ 2349796 w 8420986"/>
                            <a:gd name="connsiteY4" fmla="*/ 1073888 h 1647284"/>
                            <a:gd name="connsiteX5" fmla="*/ 4167963 w 8420986"/>
                            <a:gd name="connsiteY5" fmla="*/ 1190846 h 1647284"/>
                            <a:gd name="connsiteX6" fmla="*/ 5348177 w 8420986"/>
                            <a:gd name="connsiteY6" fmla="*/ 1286539 h 1647284"/>
                            <a:gd name="connsiteX7" fmla="*/ 7963786 w 8420986"/>
                            <a:gd name="connsiteY7" fmla="*/ 1647284 h 1647284"/>
                            <a:gd name="connsiteX8" fmla="*/ 8292342 w 8420986"/>
                            <a:gd name="connsiteY8" fmla="*/ 1345603 h 1647284"/>
                            <a:gd name="connsiteX9" fmla="*/ 8420986 w 8420986"/>
                            <a:gd name="connsiteY9" fmla="*/ 1190846 h 1647284"/>
                            <a:gd name="connsiteX10" fmla="*/ 5082363 w 8420986"/>
                            <a:gd name="connsiteY10" fmla="*/ 723014 h 1647284"/>
                            <a:gd name="connsiteX11" fmla="*/ 3264196 w 8420986"/>
                            <a:gd name="connsiteY11" fmla="*/ 467832 h 1647284"/>
                            <a:gd name="connsiteX12" fmla="*/ 191386 w 8420986"/>
                            <a:gd name="connsiteY12" fmla="*/ 0 h 1647284"/>
                            <a:gd name="connsiteX0" fmla="*/ 191386 w 8420986"/>
                            <a:gd name="connsiteY0" fmla="*/ 0 h 1647284"/>
                            <a:gd name="connsiteX1" fmla="*/ 0 w 8420986"/>
                            <a:gd name="connsiteY1" fmla="*/ 1137684 h 1647284"/>
                            <a:gd name="connsiteX2" fmla="*/ 1360968 w 8420986"/>
                            <a:gd name="connsiteY2" fmla="*/ 1329070 h 1647284"/>
                            <a:gd name="connsiteX3" fmla="*/ 1924493 w 8420986"/>
                            <a:gd name="connsiteY3" fmla="*/ 1212112 h 1647284"/>
                            <a:gd name="connsiteX4" fmla="*/ 2349796 w 8420986"/>
                            <a:gd name="connsiteY4" fmla="*/ 1073888 h 1647284"/>
                            <a:gd name="connsiteX5" fmla="*/ 4167963 w 8420986"/>
                            <a:gd name="connsiteY5" fmla="*/ 1190846 h 1647284"/>
                            <a:gd name="connsiteX6" fmla="*/ 5351467 w 8420986"/>
                            <a:gd name="connsiteY6" fmla="*/ 1308044 h 1647284"/>
                            <a:gd name="connsiteX7" fmla="*/ 7963786 w 8420986"/>
                            <a:gd name="connsiteY7" fmla="*/ 1647284 h 1647284"/>
                            <a:gd name="connsiteX8" fmla="*/ 8292342 w 8420986"/>
                            <a:gd name="connsiteY8" fmla="*/ 1345603 h 1647284"/>
                            <a:gd name="connsiteX9" fmla="*/ 8420986 w 8420986"/>
                            <a:gd name="connsiteY9" fmla="*/ 1190846 h 1647284"/>
                            <a:gd name="connsiteX10" fmla="*/ 5082363 w 8420986"/>
                            <a:gd name="connsiteY10" fmla="*/ 723014 h 1647284"/>
                            <a:gd name="connsiteX11" fmla="*/ 3264196 w 8420986"/>
                            <a:gd name="connsiteY11" fmla="*/ 467832 h 1647284"/>
                            <a:gd name="connsiteX12" fmla="*/ 191386 w 8420986"/>
                            <a:gd name="connsiteY12" fmla="*/ 0 h 1647284"/>
                            <a:gd name="connsiteX0" fmla="*/ 191386 w 8420986"/>
                            <a:gd name="connsiteY0" fmla="*/ 0 h 1647284"/>
                            <a:gd name="connsiteX1" fmla="*/ 0 w 8420986"/>
                            <a:gd name="connsiteY1" fmla="*/ 1137684 h 1647284"/>
                            <a:gd name="connsiteX2" fmla="*/ 1360968 w 8420986"/>
                            <a:gd name="connsiteY2" fmla="*/ 1329070 h 1647284"/>
                            <a:gd name="connsiteX3" fmla="*/ 1924493 w 8420986"/>
                            <a:gd name="connsiteY3" fmla="*/ 1212112 h 1647284"/>
                            <a:gd name="connsiteX4" fmla="*/ 2349796 w 8420986"/>
                            <a:gd name="connsiteY4" fmla="*/ 1073888 h 1647284"/>
                            <a:gd name="connsiteX5" fmla="*/ 4158096 w 8420986"/>
                            <a:gd name="connsiteY5" fmla="*/ 1207299 h 1647284"/>
                            <a:gd name="connsiteX6" fmla="*/ 5351467 w 8420986"/>
                            <a:gd name="connsiteY6" fmla="*/ 1308044 h 1647284"/>
                            <a:gd name="connsiteX7" fmla="*/ 7963786 w 8420986"/>
                            <a:gd name="connsiteY7" fmla="*/ 1647284 h 1647284"/>
                            <a:gd name="connsiteX8" fmla="*/ 8292342 w 8420986"/>
                            <a:gd name="connsiteY8" fmla="*/ 1345603 h 1647284"/>
                            <a:gd name="connsiteX9" fmla="*/ 8420986 w 8420986"/>
                            <a:gd name="connsiteY9" fmla="*/ 1190846 h 1647284"/>
                            <a:gd name="connsiteX10" fmla="*/ 5082363 w 8420986"/>
                            <a:gd name="connsiteY10" fmla="*/ 723014 h 1647284"/>
                            <a:gd name="connsiteX11" fmla="*/ 3264196 w 8420986"/>
                            <a:gd name="connsiteY11" fmla="*/ 467832 h 1647284"/>
                            <a:gd name="connsiteX12" fmla="*/ 191386 w 8420986"/>
                            <a:gd name="connsiteY12" fmla="*/ 0 h 1647284"/>
                            <a:gd name="connsiteX0" fmla="*/ 178228 w 8420986"/>
                            <a:gd name="connsiteY0" fmla="*/ 0 h 1647284"/>
                            <a:gd name="connsiteX1" fmla="*/ 0 w 8420986"/>
                            <a:gd name="connsiteY1" fmla="*/ 1137684 h 1647284"/>
                            <a:gd name="connsiteX2" fmla="*/ 1360968 w 8420986"/>
                            <a:gd name="connsiteY2" fmla="*/ 1329070 h 1647284"/>
                            <a:gd name="connsiteX3" fmla="*/ 1924493 w 8420986"/>
                            <a:gd name="connsiteY3" fmla="*/ 1212112 h 1647284"/>
                            <a:gd name="connsiteX4" fmla="*/ 2349796 w 8420986"/>
                            <a:gd name="connsiteY4" fmla="*/ 1073888 h 1647284"/>
                            <a:gd name="connsiteX5" fmla="*/ 4158096 w 8420986"/>
                            <a:gd name="connsiteY5" fmla="*/ 1207299 h 1647284"/>
                            <a:gd name="connsiteX6" fmla="*/ 5351467 w 8420986"/>
                            <a:gd name="connsiteY6" fmla="*/ 1308044 h 1647284"/>
                            <a:gd name="connsiteX7" fmla="*/ 7963786 w 8420986"/>
                            <a:gd name="connsiteY7" fmla="*/ 1647284 h 1647284"/>
                            <a:gd name="connsiteX8" fmla="*/ 8292342 w 8420986"/>
                            <a:gd name="connsiteY8" fmla="*/ 1345603 h 1647284"/>
                            <a:gd name="connsiteX9" fmla="*/ 8420986 w 8420986"/>
                            <a:gd name="connsiteY9" fmla="*/ 1190846 h 1647284"/>
                            <a:gd name="connsiteX10" fmla="*/ 5082363 w 8420986"/>
                            <a:gd name="connsiteY10" fmla="*/ 723014 h 1647284"/>
                            <a:gd name="connsiteX11" fmla="*/ 3264196 w 8420986"/>
                            <a:gd name="connsiteY11" fmla="*/ 467832 h 1647284"/>
                            <a:gd name="connsiteX12" fmla="*/ 178228 w 8420986"/>
                            <a:gd name="connsiteY12" fmla="*/ 0 h 1647284"/>
                            <a:gd name="connsiteX0" fmla="*/ 178228 w 8420986"/>
                            <a:gd name="connsiteY0" fmla="*/ 0 h 1647284"/>
                            <a:gd name="connsiteX1" fmla="*/ 0 w 8420986"/>
                            <a:gd name="connsiteY1" fmla="*/ 1137684 h 1647284"/>
                            <a:gd name="connsiteX2" fmla="*/ 611811 w 8420986"/>
                            <a:gd name="connsiteY2" fmla="*/ 1220583 h 1647284"/>
                            <a:gd name="connsiteX3" fmla="*/ 1360968 w 8420986"/>
                            <a:gd name="connsiteY3" fmla="*/ 1329070 h 1647284"/>
                            <a:gd name="connsiteX4" fmla="*/ 1924493 w 8420986"/>
                            <a:gd name="connsiteY4" fmla="*/ 1212112 h 1647284"/>
                            <a:gd name="connsiteX5" fmla="*/ 2349796 w 8420986"/>
                            <a:gd name="connsiteY5" fmla="*/ 1073888 h 1647284"/>
                            <a:gd name="connsiteX6" fmla="*/ 4158096 w 8420986"/>
                            <a:gd name="connsiteY6" fmla="*/ 1207299 h 1647284"/>
                            <a:gd name="connsiteX7" fmla="*/ 5351467 w 8420986"/>
                            <a:gd name="connsiteY7" fmla="*/ 1308044 h 1647284"/>
                            <a:gd name="connsiteX8" fmla="*/ 7963786 w 8420986"/>
                            <a:gd name="connsiteY8" fmla="*/ 1647284 h 1647284"/>
                            <a:gd name="connsiteX9" fmla="*/ 8292342 w 8420986"/>
                            <a:gd name="connsiteY9" fmla="*/ 1345603 h 1647284"/>
                            <a:gd name="connsiteX10" fmla="*/ 8420986 w 8420986"/>
                            <a:gd name="connsiteY10" fmla="*/ 1190846 h 1647284"/>
                            <a:gd name="connsiteX11" fmla="*/ 5082363 w 8420986"/>
                            <a:gd name="connsiteY11" fmla="*/ 723014 h 1647284"/>
                            <a:gd name="connsiteX12" fmla="*/ 3264196 w 8420986"/>
                            <a:gd name="connsiteY12" fmla="*/ 467832 h 1647284"/>
                            <a:gd name="connsiteX13" fmla="*/ 178228 w 8420986"/>
                            <a:gd name="connsiteY13" fmla="*/ 0 h 1647284"/>
                            <a:gd name="connsiteX0" fmla="*/ 178228 w 8420986"/>
                            <a:gd name="connsiteY0" fmla="*/ 0 h 1647284"/>
                            <a:gd name="connsiteX1" fmla="*/ 0 w 8420986"/>
                            <a:gd name="connsiteY1" fmla="*/ 1137684 h 1647284"/>
                            <a:gd name="connsiteX2" fmla="*/ 499975 w 8420986"/>
                            <a:gd name="connsiteY2" fmla="*/ 1223874 h 1647284"/>
                            <a:gd name="connsiteX3" fmla="*/ 1360968 w 8420986"/>
                            <a:gd name="connsiteY3" fmla="*/ 1329070 h 1647284"/>
                            <a:gd name="connsiteX4" fmla="*/ 1924493 w 8420986"/>
                            <a:gd name="connsiteY4" fmla="*/ 1212112 h 1647284"/>
                            <a:gd name="connsiteX5" fmla="*/ 2349796 w 8420986"/>
                            <a:gd name="connsiteY5" fmla="*/ 1073888 h 1647284"/>
                            <a:gd name="connsiteX6" fmla="*/ 4158096 w 8420986"/>
                            <a:gd name="connsiteY6" fmla="*/ 1207299 h 1647284"/>
                            <a:gd name="connsiteX7" fmla="*/ 5351467 w 8420986"/>
                            <a:gd name="connsiteY7" fmla="*/ 1308044 h 1647284"/>
                            <a:gd name="connsiteX8" fmla="*/ 7963786 w 8420986"/>
                            <a:gd name="connsiteY8" fmla="*/ 1647284 h 1647284"/>
                            <a:gd name="connsiteX9" fmla="*/ 8292342 w 8420986"/>
                            <a:gd name="connsiteY9" fmla="*/ 1345603 h 1647284"/>
                            <a:gd name="connsiteX10" fmla="*/ 8420986 w 8420986"/>
                            <a:gd name="connsiteY10" fmla="*/ 1190846 h 1647284"/>
                            <a:gd name="connsiteX11" fmla="*/ 5082363 w 8420986"/>
                            <a:gd name="connsiteY11" fmla="*/ 723014 h 1647284"/>
                            <a:gd name="connsiteX12" fmla="*/ 3264196 w 8420986"/>
                            <a:gd name="connsiteY12" fmla="*/ 467832 h 1647284"/>
                            <a:gd name="connsiteX13" fmla="*/ 178228 w 8420986"/>
                            <a:gd name="connsiteY13" fmla="*/ 0 h 1647284"/>
                            <a:gd name="connsiteX0" fmla="*/ 188096 w 8430854"/>
                            <a:gd name="connsiteY0" fmla="*/ 0 h 1647284"/>
                            <a:gd name="connsiteX1" fmla="*/ 0 w 8430854"/>
                            <a:gd name="connsiteY1" fmla="*/ 1140975 h 1647284"/>
                            <a:gd name="connsiteX2" fmla="*/ 509843 w 8430854"/>
                            <a:gd name="connsiteY2" fmla="*/ 1223874 h 1647284"/>
                            <a:gd name="connsiteX3" fmla="*/ 1370836 w 8430854"/>
                            <a:gd name="connsiteY3" fmla="*/ 1329070 h 1647284"/>
                            <a:gd name="connsiteX4" fmla="*/ 1934361 w 8430854"/>
                            <a:gd name="connsiteY4" fmla="*/ 1212112 h 1647284"/>
                            <a:gd name="connsiteX5" fmla="*/ 2359664 w 8430854"/>
                            <a:gd name="connsiteY5" fmla="*/ 1073888 h 1647284"/>
                            <a:gd name="connsiteX6" fmla="*/ 4167964 w 8430854"/>
                            <a:gd name="connsiteY6" fmla="*/ 1207299 h 1647284"/>
                            <a:gd name="connsiteX7" fmla="*/ 5361335 w 8430854"/>
                            <a:gd name="connsiteY7" fmla="*/ 1308044 h 1647284"/>
                            <a:gd name="connsiteX8" fmla="*/ 7973654 w 8430854"/>
                            <a:gd name="connsiteY8" fmla="*/ 1647284 h 1647284"/>
                            <a:gd name="connsiteX9" fmla="*/ 8302210 w 8430854"/>
                            <a:gd name="connsiteY9" fmla="*/ 1345603 h 1647284"/>
                            <a:gd name="connsiteX10" fmla="*/ 8430854 w 8430854"/>
                            <a:gd name="connsiteY10" fmla="*/ 1190846 h 1647284"/>
                            <a:gd name="connsiteX11" fmla="*/ 5092231 w 8430854"/>
                            <a:gd name="connsiteY11" fmla="*/ 723014 h 1647284"/>
                            <a:gd name="connsiteX12" fmla="*/ 3274064 w 8430854"/>
                            <a:gd name="connsiteY12" fmla="*/ 467832 h 1647284"/>
                            <a:gd name="connsiteX13" fmla="*/ 188096 w 8430854"/>
                            <a:gd name="connsiteY13" fmla="*/ 0 h 1647284"/>
                            <a:gd name="connsiteX0" fmla="*/ 53744 w 8296502"/>
                            <a:gd name="connsiteY0" fmla="*/ 0 h 1647284"/>
                            <a:gd name="connsiteX1" fmla="*/ 0 w 8296502"/>
                            <a:gd name="connsiteY1" fmla="*/ 980559 h 1647284"/>
                            <a:gd name="connsiteX2" fmla="*/ 375491 w 8296502"/>
                            <a:gd name="connsiteY2" fmla="*/ 1223874 h 1647284"/>
                            <a:gd name="connsiteX3" fmla="*/ 1236484 w 8296502"/>
                            <a:gd name="connsiteY3" fmla="*/ 1329070 h 1647284"/>
                            <a:gd name="connsiteX4" fmla="*/ 1800009 w 8296502"/>
                            <a:gd name="connsiteY4" fmla="*/ 1212112 h 1647284"/>
                            <a:gd name="connsiteX5" fmla="*/ 2225312 w 8296502"/>
                            <a:gd name="connsiteY5" fmla="*/ 1073888 h 1647284"/>
                            <a:gd name="connsiteX6" fmla="*/ 4033612 w 8296502"/>
                            <a:gd name="connsiteY6" fmla="*/ 1207299 h 1647284"/>
                            <a:gd name="connsiteX7" fmla="*/ 5226983 w 8296502"/>
                            <a:gd name="connsiteY7" fmla="*/ 1308044 h 1647284"/>
                            <a:gd name="connsiteX8" fmla="*/ 7839302 w 8296502"/>
                            <a:gd name="connsiteY8" fmla="*/ 1647284 h 1647284"/>
                            <a:gd name="connsiteX9" fmla="*/ 8167858 w 8296502"/>
                            <a:gd name="connsiteY9" fmla="*/ 1345603 h 1647284"/>
                            <a:gd name="connsiteX10" fmla="*/ 8296502 w 8296502"/>
                            <a:gd name="connsiteY10" fmla="*/ 1190846 h 1647284"/>
                            <a:gd name="connsiteX11" fmla="*/ 4957879 w 8296502"/>
                            <a:gd name="connsiteY11" fmla="*/ 723014 h 1647284"/>
                            <a:gd name="connsiteX12" fmla="*/ 3139712 w 8296502"/>
                            <a:gd name="connsiteY12" fmla="*/ 467832 h 1647284"/>
                            <a:gd name="connsiteX13" fmla="*/ 53744 w 8296502"/>
                            <a:gd name="connsiteY13" fmla="*/ 0 h 1647284"/>
                            <a:gd name="connsiteX0" fmla="*/ 149094 w 8391852"/>
                            <a:gd name="connsiteY0" fmla="*/ 0 h 1647284"/>
                            <a:gd name="connsiteX1" fmla="*/ 0 w 8391852"/>
                            <a:gd name="connsiteY1" fmla="*/ 1015243 h 1647284"/>
                            <a:gd name="connsiteX2" fmla="*/ 470841 w 8391852"/>
                            <a:gd name="connsiteY2" fmla="*/ 1223874 h 1647284"/>
                            <a:gd name="connsiteX3" fmla="*/ 1331834 w 8391852"/>
                            <a:gd name="connsiteY3" fmla="*/ 1329070 h 1647284"/>
                            <a:gd name="connsiteX4" fmla="*/ 1895359 w 8391852"/>
                            <a:gd name="connsiteY4" fmla="*/ 1212112 h 1647284"/>
                            <a:gd name="connsiteX5" fmla="*/ 2320662 w 8391852"/>
                            <a:gd name="connsiteY5" fmla="*/ 1073888 h 1647284"/>
                            <a:gd name="connsiteX6" fmla="*/ 4128962 w 8391852"/>
                            <a:gd name="connsiteY6" fmla="*/ 1207299 h 1647284"/>
                            <a:gd name="connsiteX7" fmla="*/ 5322333 w 8391852"/>
                            <a:gd name="connsiteY7" fmla="*/ 1308044 h 1647284"/>
                            <a:gd name="connsiteX8" fmla="*/ 7934652 w 8391852"/>
                            <a:gd name="connsiteY8" fmla="*/ 1647284 h 1647284"/>
                            <a:gd name="connsiteX9" fmla="*/ 8263208 w 8391852"/>
                            <a:gd name="connsiteY9" fmla="*/ 1345603 h 1647284"/>
                            <a:gd name="connsiteX10" fmla="*/ 8391852 w 8391852"/>
                            <a:gd name="connsiteY10" fmla="*/ 1190846 h 1647284"/>
                            <a:gd name="connsiteX11" fmla="*/ 5053229 w 8391852"/>
                            <a:gd name="connsiteY11" fmla="*/ 723014 h 1647284"/>
                            <a:gd name="connsiteX12" fmla="*/ 3235062 w 8391852"/>
                            <a:gd name="connsiteY12" fmla="*/ 467832 h 1647284"/>
                            <a:gd name="connsiteX13" fmla="*/ 149094 w 8391852"/>
                            <a:gd name="connsiteY13" fmla="*/ 0 h 1647284"/>
                            <a:gd name="connsiteX0" fmla="*/ 149094 w 8391852"/>
                            <a:gd name="connsiteY0" fmla="*/ 0 h 1647284"/>
                            <a:gd name="connsiteX1" fmla="*/ 0 w 8391852"/>
                            <a:gd name="connsiteY1" fmla="*/ 1015243 h 1647284"/>
                            <a:gd name="connsiteX2" fmla="*/ 522847 w 8391852"/>
                            <a:gd name="connsiteY2" fmla="*/ 1028773 h 1647284"/>
                            <a:gd name="connsiteX3" fmla="*/ 1331834 w 8391852"/>
                            <a:gd name="connsiteY3" fmla="*/ 1329070 h 1647284"/>
                            <a:gd name="connsiteX4" fmla="*/ 1895359 w 8391852"/>
                            <a:gd name="connsiteY4" fmla="*/ 1212112 h 1647284"/>
                            <a:gd name="connsiteX5" fmla="*/ 2320662 w 8391852"/>
                            <a:gd name="connsiteY5" fmla="*/ 1073888 h 1647284"/>
                            <a:gd name="connsiteX6" fmla="*/ 4128962 w 8391852"/>
                            <a:gd name="connsiteY6" fmla="*/ 1207299 h 1647284"/>
                            <a:gd name="connsiteX7" fmla="*/ 5322333 w 8391852"/>
                            <a:gd name="connsiteY7" fmla="*/ 1308044 h 1647284"/>
                            <a:gd name="connsiteX8" fmla="*/ 7934652 w 8391852"/>
                            <a:gd name="connsiteY8" fmla="*/ 1647284 h 1647284"/>
                            <a:gd name="connsiteX9" fmla="*/ 8263208 w 8391852"/>
                            <a:gd name="connsiteY9" fmla="*/ 1345603 h 1647284"/>
                            <a:gd name="connsiteX10" fmla="*/ 8391852 w 8391852"/>
                            <a:gd name="connsiteY10" fmla="*/ 1190846 h 1647284"/>
                            <a:gd name="connsiteX11" fmla="*/ 5053229 w 8391852"/>
                            <a:gd name="connsiteY11" fmla="*/ 723014 h 1647284"/>
                            <a:gd name="connsiteX12" fmla="*/ 3235062 w 8391852"/>
                            <a:gd name="connsiteY12" fmla="*/ 467832 h 1647284"/>
                            <a:gd name="connsiteX13" fmla="*/ 149094 w 8391852"/>
                            <a:gd name="connsiteY13" fmla="*/ 0 h 1647284"/>
                            <a:gd name="connsiteX0" fmla="*/ 149094 w 8391852"/>
                            <a:gd name="connsiteY0" fmla="*/ 0 h 1647284"/>
                            <a:gd name="connsiteX1" fmla="*/ 0 w 8391852"/>
                            <a:gd name="connsiteY1" fmla="*/ 1015243 h 1647284"/>
                            <a:gd name="connsiteX2" fmla="*/ 522847 w 8391852"/>
                            <a:gd name="connsiteY2" fmla="*/ 1028773 h 1647284"/>
                            <a:gd name="connsiteX3" fmla="*/ 1383840 w 8391852"/>
                            <a:gd name="connsiteY3" fmla="*/ 1059781 h 1647284"/>
                            <a:gd name="connsiteX4" fmla="*/ 1895359 w 8391852"/>
                            <a:gd name="connsiteY4" fmla="*/ 1212112 h 1647284"/>
                            <a:gd name="connsiteX5" fmla="*/ 2320662 w 8391852"/>
                            <a:gd name="connsiteY5" fmla="*/ 1073888 h 1647284"/>
                            <a:gd name="connsiteX6" fmla="*/ 4128962 w 8391852"/>
                            <a:gd name="connsiteY6" fmla="*/ 1207299 h 1647284"/>
                            <a:gd name="connsiteX7" fmla="*/ 5322333 w 8391852"/>
                            <a:gd name="connsiteY7" fmla="*/ 1308044 h 1647284"/>
                            <a:gd name="connsiteX8" fmla="*/ 7934652 w 8391852"/>
                            <a:gd name="connsiteY8" fmla="*/ 1647284 h 1647284"/>
                            <a:gd name="connsiteX9" fmla="*/ 8263208 w 8391852"/>
                            <a:gd name="connsiteY9" fmla="*/ 1345603 h 1647284"/>
                            <a:gd name="connsiteX10" fmla="*/ 8391852 w 8391852"/>
                            <a:gd name="connsiteY10" fmla="*/ 1190846 h 1647284"/>
                            <a:gd name="connsiteX11" fmla="*/ 5053229 w 8391852"/>
                            <a:gd name="connsiteY11" fmla="*/ 723014 h 1647284"/>
                            <a:gd name="connsiteX12" fmla="*/ 3235062 w 8391852"/>
                            <a:gd name="connsiteY12" fmla="*/ 467832 h 1647284"/>
                            <a:gd name="connsiteX13" fmla="*/ 149094 w 8391852"/>
                            <a:gd name="connsiteY13" fmla="*/ 0 h 1647284"/>
                            <a:gd name="connsiteX0" fmla="*/ 149094 w 8391852"/>
                            <a:gd name="connsiteY0" fmla="*/ 0 h 1647284"/>
                            <a:gd name="connsiteX1" fmla="*/ 0 w 8391852"/>
                            <a:gd name="connsiteY1" fmla="*/ 1015243 h 1647284"/>
                            <a:gd name="connsiteX2" fmla="*/ 522847 w 8391852"/>
                            <a:gd name="connsiteY2" fmla="*/ 1028773 h 1647284"/>
                            <a:gd name="connsiteX3" fmla="*/ 1383840 w 8391852"/>
                            <a:gd name="connsiteY3" fmla="*/ 1059781 h 1647284"/>
                            <a:gd name="connsiteX4" fmla="*/ 1813017 w 8391852"/>
                            <a:gd name="connsiteY4" fmla="*/ 964985 h 1647284"/>
                            <a:gd name="connsiteX5" fmla="*/ 2320662 w 8391852"/>
                            <a:gd name="connsiteY5" fmla="*/ 1073888 h 1647284"/>
                            <a:gd name="connsiteX6" fmla="*/ 4128962 w 8391852"/>
                            <a:gd name="connsiteY6" fmla="*/ 1207299 h 1647284"/>
                            <a:gd name="connsiteX7" fmla="*/ 5322333 w 8391852"/>
                            <a:gd name="connsiteY7" fmla="*/ 1308044 h 1647284"/>
                            <a:gd name="connsiteX8" fmla="*/ 7934652 w 8391852"/>
                            <a:gd name="connsiteY8" fmla="*/ 1647284 h 1647284"/>
                            <a:gd name="connsiteX9" fmla="*/ 8263208 w 8391852"/>
                            <a:gd name="connsiteY9" fmla="*/ 1345603 h 1647284"/>
                            <a:gd name="connsiteX10" fmla="*/ 8391852 w 8391852"/>
                            <a:gd name="connsiteY10" fmla="*/ 1190846 h 1647284"/>
                            <a:gd name="connsiteX11" fmla="*/ 5053229 w 8391852"/>
                            <a:gd name="connsiteY11" fmla="*/ 723014 h 1647284"/>
                            <a:gd name="connsiteX12" fmla="*/ 3235062 w 8391852"/>
                            <a:gd name="connsiteY12" fmla="*/ 467832 h 1647284"/>
                            <a:gd name="connsiteX13" fmla="*/ 149094 w 8391852"/>
                            <a:gd name="connsiteY13" fmla="*/ 0 h 1647284"/>
                            <a:gd name="connsiteX0" fmla="*/ 149094 w 8391852"/>
                            <a:gd name="connsiteY0" fmla="*/ 0 h 1647284"/>
                            <a:gd name="connsiteX1" fmla="*/ 0 w 8391852"/>
                            <a:gd name="connsiteY1" fmla="*/ 1015243 h 1647284"/>
                            <a:gd name="connsiteX2" fmla="*/ 522847 w 8391852"/>
                            <a:gd name="connsiteY2" fmla="*/ 1028773 h 1647284"/>
                            <a:gd name="connsiteX3" fmla="*/ 1383840 w 8391852"/>
                            <a:gd name="connsiteY3" fmla="*/ 1059781 h 1647284"/>
                            <a:gd name="connsiteX4" fmla="*/ 1813017 w 8391852"/>
                            <a:gd name="connsiteY4" fmla="*/ 964985 h 1647284"/>
                            <a:gd name="connsiteX5" fmla="*/ 2259988 w 8391852"/>
                            <a:gd name="connsiteY5" fmla="*/ 861445 h 1647284"/>
                            <a:gd name="connsiteX6" fmla="*/ 4128962 w 8391852"/>
                            <a:gd name="connsiteY6" fmla="*/ 1207299 h 1647284"/>
                            <a:gd name="connsiteX7" fmla="*/ 5322333 w 8391852"/>
                            <a:gd name="connsiteY7" fmla="*/ 1308044 h 1647284"/>
                            <a:gd name="connsiteX8" fmla="*/ 7934652 w 8391852"/>
                            <a:gd name="connsiteY8" fmla="*/ 1647284 h 1647284"/>
                            <a:gd name="connsiteX9" fmla="*/ 8263208 w 8391852"/>
                            <a:gd name="connsiteY9" fmla="*/ 1345603 h 1647284"/>
                            <a:gd name="connsiteX10" fmla="*/ 8391852 w 8391852"/>
                            <a:gd name="connsiteY10" fmla="*/ 1190846 h 1647284"/>
                            <a:gd name="connsiteX11" fmla="*/ 5053229 w 8391852"/>
                            <a:gd name="connsiteY11" fmla="*/ 723014 h 1647284"/>
                            <a:gd name="connsiteX12" fmla="*/ 3235062 w 8391852"/>
                            <a:gd name="connsiteY12" fmla="*/ 467832 h 1647284"/>
                            <a:gd name="connsiteX13" fmla="*/ 149094 w 8391852"/>
                            <a:gd name="connsiteY13" fmla="*/ 0 h 1647284"/>
                            <a:gd name="connsiteX0" fmla="*/ 149094 w 8391852"/>
                            <a:gd name="connsiteY0" fmla="*/ 0 h 1647284"/>
                            <a:gd name="connsiteX1" fmla="*/ 0 w 8391852"/>
                            <a:gd name="connsiteY1" fmla="*/ 1015243 h 1647284"/>
                            <a:gd name="connsiteX2" fmla="*/ 522847 w 8391852"/>
                            <a:gd name="connsiteY2" fmla="*/ 1028773 h 1647284"/>
                            <a:gd name="connsiteX3" fmla="*/ 1214821 w 8391852"/>
                            <a:gd name="connsiteY3" fmla="*/ 1176842 h 1647284"/>
                            <a:gd name="connsiteX4" fmla="*/ 1813017 w 8391852"/>
                            <a:gd name="connsiteY4" fmla="*/ 964985 h 1647284"/>
                            <a:gd name="connsiteX5" fmla="*/ 2259988 w 8391852"/>
                            <a:gd name="connsiteY5" fmla="*/ 861445 h 1647284"/>
                            <a:gd name="connsiteX6" fmla="*/ 4128962 w 8391852"/>
                            <a:gd name="connsiteY6" fmla="*/ 1207299 h 1647284"/>
                            <a:gd name="connsiteX7" fmla="*/ 5322333 w 8391852"/>
                            <a:gd name="connsiteY7" fmla="*/ 1308044 h 1647284"/>
                            <a:gd name="connsiteX8" fmla="*/ 7934652 w 8391852"/>
                            <a:gd name="connsiteY8" fmla="*/ 1647284 h 1647284"/>
                            <a:gd name="connsiteX9" fmla="*/ 8263208 w 8391852"/>
                            <a:gd name="connsiteY9" fmla="*/ 1345603 h 1647284"/>
                            <a:gd name="connsiteX10" fmla="*/ 8391852 w 8391852"/>
                            <a:gd name="connsiteY10" fmla="*/ 1190846 h 1647284"/>
                            <a:gd name="connsiteX11" fmla="*/ 5053229 w 8391852"/>
                            <a:gd name="connsiteY11" fmla="*/ 723014 h 1647284"/>
                            <a:gd name="connsiteX12" fmla="*/ 3235062 w 8391852"/>
                            <a:gd name="connsiteY12" fmla="*/ 467832 h 1647284"/>
                            <a:gd name="connsiteX13" fmla="*/ 149094 w 8391852"/>
                            <a:gd name="connsiteY13" fmla="*/ 0 h 1647284"/>
                            <a:gd name="connsiteX0" fmla="*/ 149094 w 8391852"/>
                            <a:gd name="connsiteY0" fmla="*/ 0 h 1647284"/>
                            <a:gd name="connsiteX1" fmla="*/ 0 w 8391852"/>
                            <a:gd name="connsiteY1" fmla="*/ 1015243 h 1647284"/>
                            <a:gd name="connsiteX2" fmla="*/ 518513 w 8391852"/>
                            <a:gd name="connsiteY2" fmla="*/ 1102478 h 1647284"/>
                            <a:gd name="connsiteX3" fmla="*/ 1214821 w 8391852"/>
                            <a:gd name="connsiteY3" fmla="*/ 1176842 h 1647284"/>
                            <a:gd name="connsiteX4" fmla="*/ 1813017 w 8391852"/>
                            <a:gd name="connsiteY4" fmla="*/ 964985 h 1647284"/>
                            <a:gd name="connsiteX5" fmla="*/ 2259988 w 8391852"/>
                            <a:gd name="connsiteY5" fmla="*/ 861445 h 1647284"/>
                            <a:gd name="connsiteX6" fmla="*/ 4128962 w 8391852"/>
                            <a:gd name="connsiteY6" fmla="*/ 1207299 h 1647284"/>
                            <a:gd name="connsiteX7" fmla="*/ 5322333 w 8391852"/>
                            <a:gd name="connsiteY7" fmla="*/ 1308044 h 1647284"/>
                            <a:gd name="connsiteX8" fmla="*/ 7934652 w 8391852"/>
                            <a:gd name="connsiteY8" fmla="*/ 1647284 h 1647284"/>
                            <a:gd name="connsiteX9" fmla="*/ 8263208 w 8391852"/>
                            <a:gd name="connsiteY9" fmla="*/ 1345603 h 1647284"/>
                            <a:gd name="connsiteX10" fmla="*/ 8391852 w 8391852"/>
                            <a:gd name="connsiteY10" fmla="*/ 1190846 h 1647284"/>
                            <a:gd name="connsiteX11" fmla="*/ 5053229 w 8391852"/>
                            <a:gd name="connsiteY11" fmla="*/ 723014 h 1647284"/>
                            <a:gd name="connsiteX12" fmla="*/ 3235062 w 8391852"/>
                            <a:gd name="connsiteY12" fmla="*/ 467832 h 1647284"/>
                            <a:gd name="connsiteX13" fmla="*/ 149094 w 8391852"/>
                            <a:gd name="connsiteY13" fmla="*/ 0 h 1647284"/>
                            <a:gd name="connsiteX0" fmla="*/ 149094 w 8263208"/>
                            <a:gd name="connsiteY0" fmla="*/ 0 h 1647284"/>
                            <a:gd name="connsiteX1" fmla="*/ 0 w 8263208"/>
                            <a:gd name="connsiteY1" fmla="*/ 1015243 h 1647284"/>
                            <a:gd name="connsiteX2" fmla="*/ 518513 w 8263208"/>
                            <a:gd name="connsiteY2" fmla="*/ 1102478 h 1647284"/>
                            <a:gd name="connsiteX3" fmla="*/ 1214821 w 8263208"/>
                            <a:gd name="connsiteY3" fmla="*/ 1176842 h 1647284"/>
                            <a:gd name="connsiteX4" fmla="*/ 1813017 w 8263208"/>
                            <a:gd name="connsiteY4" fmla="*/ 964985 h 1647284"/>
                            <a:gd name="connsiteX5" fmla="*/ 2259988 w 8263208"/>
                            <a:gd name="connsiteY5" fmla="*/ 861445 h 1647284"/>
                            <a:gd name="connsiteX6" fmla="*/ 4128962 w 8263208"/>
                            <a:gd name="connsiteY6" fmla="*/ 1207299 h 1647284"/>
                            <a:gd name="connsiteX7" fmla="*/ 5322333 w 8263208"/>
                            <a:gd name="connsiteY7" fmla="*/ 1308044 h 1647284"/>
                            <a:gd name="connsiteX8" fmla="*/ 7934652 w 8263208"/>
                            <a:gd name="connsiteY8" fmla="*/ 1647284 h 1647284"/>
                            <a:gd name="connsiteX9" fmla="*/ 8263208 w 8263208"/>
                            <a:gd name="connsiteY9" fmla="*/ 1345603 h 1647284"/>
                            <a:gd name="connsiteX10" fmla="*/ 6021253 w 8263208"/>
                            <a:gd name="connsiteY10" fmla="*/ 844001 h 1647284"/>
                            <a:gd name="connsiteX11" fmla="*/ 5053229 w 8263208"/>
                            <a:gd name="connsiteY11" fmla="*/ 723014 h 1647284"/>
                            <a:gd name="connsiteX12" fmla="*/ 3235062 w 8263208"/>
                            <a:gd name="connsiteY12" fmla="*/ 467832 h 1647284"/>
                            <a:gd name="connsiteX13" fmla="*/ 149094 w 8263208"/>
                            <a:gd name="connsiteY13" fmla="*/ 0 h 1647284"/>
                            <a:gd name="connsiteX0" fmla="*/ 149094 w 7934652"/>
                            <a:gd name="connsiteY0" fmla="*/ 0 h 1647284"/>
                            <a:gd name="connsiteX1" fmla="*/ 0 w 7934652"/>
                            <a:gd name="connsiteY1" fmla="*/ 1015243 h 1647284"/>
                            <a:gd name="connsiteX2" fmla="*/ 518513 w 7934652"/>
                            <a:gd name="connsiteY2" fmla="*/ 1102478 h 1647284"/>
                            <a:gd name="connsiteX3" fmla="*/ 1214821 w 7934652"/>
                            <a:gd name="connsiteY3" fmla="*/ 1176842 h 1647284"/>
                            <a:gd name="connsiteX4" fmla="*/ 1813017 w 7934652"/>
                            <a:gd name="connsiteY4" fmla="*/ 964985 h 1647284"/>
                            <a:gd name="connsiteX5" fmla="*/ 2259988 w 7934652"/>
                            <a:gd name="connsiteY5" fmla="*/ 861445 h 1647284"/>
                            <a:gd name="connsiteX6" fmla="*/ 4128962 w 7934652"/>
                            <a:gd name="connsiteY6" fmla="*/ 1207299 h 1647284"/>
                            <a:gd name="connsiteX7" fmla="*/ 5322333 w 7934652"/>
                            <a:gd name="connsiteY7" fmla="*/ 1308044 h 1647284"/>
                            <a:gd name="connsiteX8" fmla="*/ 7934652 w 7934652"/>
                            <a:gd name="connsiteY8" fmla="*/ 1647284 h 1647284"/>
                            <a:gd name="connsiteX9" fmla="*/ 6577298 w 7934652"/>
                            <a:gd name="connsiteY9" fmla="*/ 1193858 h 1647284"/>
                            <a:gd name="connsiteX10" fmla="*/ 6021253 w 7934652"/>
                            <a:gd name="connsiteY10" fmla="*/ 844001 h 1647284"/>
                            <a:gd name="connsiteX11" fmla="*/ 5053229 w 7934652"/>
                            <a:gd name="connsiteY11" fmla="*/ 723014 h 1647284"/>
                            <a:gd name="connsiteX12" fmla="*/ 3235062 w 7934652"/>
                            <a:gd name="connsiteY12" fmla="*/ 467832 h 1647284"/>
                            <a:gd name="connsiteX13" fmla="*/ 149094 w 7934652"/>
                            <a:gd name="connsiteY13" fmla="*/ 0 h 1647284"/>
                            <a:gd name="connsiteX0" fmla="*/ 149094 w 6599833"/>
                            <a:gd name="connsiteY0" fmla="*/ 0 h 1330787"/>
                            <a:gd name="connsiteX1" fmla="*/ 0 w 6599833"/>
                            <a:gd name="connsiteY1" fmla="*/ 1015243 h 1330787"/>
                            <a:gd name="connsiteX2" fmla="*/ 518513 w 6599833"/>
                            <a:gd name="connsiteY2" fmla="*/ 1102478 h 1330787"/>
                            <a:gd name="connsiteX3" fmla="*/ 1214821 w 6599833"/>
                            <a:gd name="connsiteY3" fmla="*/ 1176842 h 1330787"/>
                            <a:gd name="connsiteX4" fmla="*/ 1813017 w 6599833"/>
                            <a:gd name="connsiteY4" fmla="*/ 964985 h 1330787"/>
                            <a:gd name="connsiteX5" fmla="*/ 2259988 w 6599833"/>
                            <a:gd name="connsiteY5" fmla="*/ 861445 h 1330787"/>
                            <a:gd name="connsiteX6" fmla="*/ 4128962 w 6599833"/>
                            <a:gd name="connsiteY6" fmla="*/ 1207299 h 1330787"/>
                            <a:gd name="connsiteX7" fmla="*/ 5322333 w 6599833"/>
                            <a:gd name="connsiteY7" fmla="*/ 1308044 h 1330787"/>
                            <a:gd name="connsiteX8" fmla="*/ 6599833 w 6599833"/>
                            <a:gd name="connsiteY8" fmla="*/ 1330787 h 1330787"/>
                            <a:gd name="connsiteX9" fmla="*/ 6577298 w 6599833"/>
                            <a:gd name="connsiteY9" fmla="*/ 1193858 h 1330787"/>
                            <a:gd name="connsiteX10" fmla="*/ 6021253 w 6599833"/>
                            <a:gd name="connsiteY10" fmla="*/ 844001 h 1330787"/>
                            <a:gd name="connsiteX11" fmla="*/ 5053229 w 6599833"/>
                            <a:gd name="connsiteY11" fmla="*/ 723014 h 1330787"/>
                            <a:gd name="connsiteX12" fmla="*/ 3235062 w 6599833"/>
                            <a:gd name="connsiteY12" fmla="*/ 467832 h 1330787"/>
                            <a:gd name="connsiteX13" fmla="*/ 149094 w 6599833"/>
                            <a:gd name="connsiteY13" fmla="*/ 0 h 1330787"/>
                            <a:gd name="connsiteX0" fmla="*/ 149094 w 6599833"/>
                            <a:gd name="connsiteY0" fmla="*/ 0 h 1330787"/>
                            <a:gd name="connsiteX1" fmla="*/ 0 w 6599833"/>
                            <a:gd name="connsiteY1" fmla="*/ 1015243 h 1330787"/>
                            <a:gd name="connsiteX2" fmla="*/ 518513 w 6599833"/>
                            <a:gd name="connsiteY2" fmla="*/ 1102478 h 1330787"/>
                            <a:gd name="connsiteX3" fmla="*/ 1214821 w 6599833"/>
                            <a:gd name="connsiteY3" fmla="*/ 1176842 h 1330787"/>
                            <a:gd name="connsiteX4" fmla="*/ 1813017 w 6599833"/>
                            <a:gd name="connsiteY4" fmla="*/ 964985 h 1330787"/>
                            <a:gd name="connsiteX5" fmla="*/ 2259988 w 6599833"/>
                            <a:gd name="connsiteY5" fmla="*/ 861445 h 1330787"/>
                            <a:gd name="connsiteX6" fmla="*/ 4128962 w 6599833"/>
                            <a:gd name="connsiteY6" fmla="*/ 1207299 h 1330787"/>
                            <a:gd name="connsiteX7" fmla="*/ 5322333 w 6599833"/>
                            <a:gd name="connsiteY7" fmla="*/ 1308044 h 1330787"/>
                            <a:gd name="connsiteX8" fmla="*/ 6599833 w 6599833"/>
                            <a:gd name="connsiteY8" fmla="*/ 1330787 h 1330787"/>
                            <a:gd name="connsiteX9" fmla="*/ 6577298 w 6599833"/>
                            <a:gd name="connsiteY9" fmla="*/ 1193858 h 1330787"/>
                            <a:gd name="connsiteX10" fmla="*/ 6008252 w 6599833"/>
                            <a:gd name="connsiteY10" fmla="*/ 922033 h 1330787"/>
                            <a:gd name="connsiteX11" fmla="*/ 5053229 w 6599833"/>
                            <a:gd name="connsiteY11" fmla="*/ 723014 h 1330787"/>
                            <a:gd name="connsiteX12" fmla="*/ 3235062 w 6599833"/>
                            <a:gd name="connsiteY12" fmla="*/ 467832 h 1330787"/>
                            <a:gd name="connsiteX13" fmla="*/ 149094 w 6599833"/>
                            <a:gd name="connsiteY13" fmla="*/ 0 h 1330787"/>
                            <a:gd name="connsiteX0" fmla="*/ 149094 w 7465733"/>
                            <a:gd name="connsiteY0" fmla="*/ 0 h 1330787"/>
                            <a:gd name="connsiteX1" fmla="*/ 0 w 7465733"/>
                            <a:gd name="connsiteY1" fmla="*/ 1015243 h 1330787"/>
                            <a:gd name="connsiteX2" fmla="*/ 518513 w 7465733"/>
                            <a:gd name="connsiteY2" fmla="*/ 1102478 h 1330787"/>
                            <a:gd name="connsiteX3" fmla="*/ 1214821 w 7465733"/>
                            <a:gd name="connsiteY3" fmla="*/ 1176842 h 1330787"/>
                            <a:gd name="connsiteX4" fmla="*/ 1813017 w 7465733"/>
                            <a:gd name="connsiteY4" fmla="*/ 964985 h 1330787"/>
                            <a:gd name="connsiteX5" fmla="*/ 2259988 w 7465733"/>
                            <a:gd name="connsiteY5" fmla="*/ 861445 h 1330787"/>
                            <a:gd name="connsiteX6" fmla="*/ 4128962 w 7465733"/>
                            <a:gd name="connsiteY6" fmla="*/ 1207299 h 1330787"/>
                            <a:gd name="connsiteX7" fmla="*/ 5322333 w 7465733"/>
                            <a:gd name="connsiteY7" fmla="*/ 1308044 h 1330787"/>
                            <a:gd name="connsiteX8" fmla="*/ 6599833 w 7465733"/>
                            <a:gd name="connsiteY8" fmla="*/ 1330787 h 1330787"/>
                            <a:gd name="connsiteX9" fmla="*/ 7465733 w 7465733"/>
                            <a:gd name="connsiteY9" fmla="*/ 1059680 h 1330787"/>
                            <a:gd name="connsiteX10" fmla="*/ 6008252 w 7465733"/>
                            <a:gd name="connsiteY10" fmla="*/ 922033 h 1330787"/>
                            <a:gd name="connsiteX11" fmla="*/ 5053229 w 7465733"/>
                            <a:gd name="connsiteY11" fmla="*/ 723014 h 1330787"/>
                            <a:gd name="connsiteX12" fmla="*/ 3235062 w 7465733"/>
                            <a:gd name="connsiteY12" fmla="*/ 467832 h 1330787"/>
                            <a:gd name="connsiteX13" fmla="*/ 149094 w 7465733"/>
                            <a:gd name="connsiteY13" fmla="*/ 0 h 1330787"/>
                            <a:gd name="connsiteX0" fmla="*/ 149094 w 7465733"/>
                            <a:gd name="connsiteY0" fmla="*/ 0 h 1330787"/>
                            <a:gd name="connsiteX1" fmla="*/ 0 w 7465733"/>
                            <a:gd name="connsiteY1" fmla="*/ 1015243 h 1330787"/>
                            <a:gd name="connsiteX2" fmla="*/ 518513 w 7465733"/>
                            <a:gd name="connsiteY2" fmla="*/ 1102478 h 1330787"/>
                            <a:gd name="connsiteX3" fmla="*/ 1214821 w 7465733"/>
                            <a:gd name="connsiteY3" fmla="*/ 1176842 h 1330787"/>
                            <a:gd name="connsiteX4" fmla="*/ 1813017 w 7465733"/>
                            <a:gd name="connsiteY4" fmla="*/ 964985 h 1330787"/>
                            <a:gd name="connsiteX5" fmla="*/ 2259988 w 7465733"/>
                            <a:gd name="connsiteY5" fmla="*/ 861445 h 1330787"/>
                            <a:gd name="connsiteX6" fmla="*/ 4128962 w 7465733"/>
                            <a:gd name="connsiteY6" fmla="*/ 1207299 h 1330787"/>
                            <a:gd name="connsiteX7" fmla="*/ 5322333 w 7465733"/>
                            <a:gd name="connsiteY7" fmla="*/ 1308044 h 1330787"/>
                            <a:gd name="connsiteX8" fmla="*/ 6599833 w 7465733"/>
                            <a:gd name="connsiteY8" fmla="*/ 1330787 h 1330787"/>
                            <a:gd name="connsiteX9" fmla="*/ 7465733 w 7465733"/>
                            <a:gd name="connsiteY9" fmla="*/ 1059680 h 1330787"/>
                            <a:gd name="connsiteX10" fmla="*/ 6125271 w 7465733"/>
                            <a:gd name="connsiteY10" fmla="*/ 874346 h 1330787"/>
                            <a:gd name="connsiteX11" fmla="*/ 5053229 w 7465733"/>
                            <a:gd name="connsiteY11" fmla="*/ 723014 h 1330787"/>
                            <a:gd name="connsiteX12" fmla="*/ 3235062 w 7465733"/>
                            <a:gd name="connsiteY12" fmla="*/ 467832 h 1330787"/>
                            <a:gd name="connsiteX13" fmla="*/ 149094 w 7465733"/>
                            <a:gd name="connsiteY13" fmla="*/ 0 h 1330787"/>
                            <a:gd name="connsiteX0" fmla="*/ 149094 w 7465733"/>
                            <a:gd name="connsiteY0" fmla="*/ 0 h 1330787"/>
                            <a:gd name="connsiteX1" fmla="*/ 0 w 7465733"/>
                            <a:gd name="connsiteY1" fmla="*/ 1015243 h 1330787"/>
                            <a:gd name="connsiteX2" fmla="*/ 518513 w 7465733"/>
                            <a:gd name="connsiteY2" fmla="*/ 1102478 h 1330787"/>
                            <a:gd name="connsiteX3" fmla="*/ 1214821 w 7465733"/>
                            <a:gd name="connsiteY3" fmla="*/ 1176842 h 1330787"/>
                            <a:gd name="connsiteX4" fmla="*/ 1813017 w 7465733"/>
                            <a:gd name="connsiteY4" fmla="*/ 964985 h 1330787"/>
                            <a:gd name="connsiteX5" fmla="*/ 2259988 w 7465733"/>
                            <a:gd name="connsiteY5" fmla="*/ 861445 h 1330787"/>
                            <a:gd name="connsiteX6" fmla="*/ 4150632 w 7465733"/>
                            <a:gd name="connsiteY6" fmla="*/ 955860 h 1330787"/>
                            <a:gd name="connsiteX7" fmla="*/ 5322333 w 7465733"/>
                            <a:gd name="connsiteY7" fmla="*/ 1308044 h 1330787"/>
                            <a:gd name="connsiteX8" fmla="*/ 6599833 w 7465733"/>
                            <a:gd name="connsiteY8" fmla="*/ 1330787 h 1330787"/>
                            <a:gd name="connsiteX9" fmla="*/ 7465733 w 7465733"/>
                            <a:gd name="connsiteY9" fmla="*/ 1059680 h 1330787"/>
                            <a:gd name="connsiteX10" fmla="*/ 6125271 w 7465733"/>
                            <a:gd name="connsiteY10" fmla="*/ 874346 h 1330787"/>
                            <a:gd name="connsiteX11" fmla="*/ 5053229 w 7465733"/>
                            <a:gd name="connsiteY11" fmla="*/ 723014 h 1330787"/>
                            <a:gd name="connsiteX12" fmla="*/ 3235062 w 7465733"/>
                            <a:gd name="connsiteY12" fmla="*/ 467832 h 1330787"/>
                            <a:gd name="connsiteX13" fmla="*/ 149094 w 7465733"/>
                            <a:gd name="connsiteY13" fmla="*/ 0 h 1330787"/>
                            <a:gd name="connsiteX0" fmla="*/ 149094 w 7465733"/>
                            <a:gd name="connsiteY0" fmla="*/ 0 h 1330787"/>
                            <a:gd name="connsiteX1" fmla="*/ 0 w 7465733"/>
                            <a:gd name="connsiteY1" fmla="*/ 1015243 h 1330787"/>
                            <a:gd name="connsiteX2" fmla="*/ 518513 w 7465733"/>
                            <a:gd name="connsiteY2" fmla="*/ 1102478 h 1330787"/>
                            <a:gd name="connsiteX3" fmla="*/ 1214821 w 7465733"/>
                            <a:gd name="connsiteY3" fmla="*/ 1176842 h 1330787"/>
                            <a:gd name="connsiteX4" fmla="*/ 1813017 w 7465733"/>
                            <a:gd name="connsiteY4" fmla="*/ 964985 h 1330787"/>
                            <a:gd name="connsiteX5" fmla="*/ 2259988 w 7465733"/>
                            <a:gd name="connsiteY5" fmla="*/ 861445 h 1330787"/>
                            <a:gd name="connsiteX6" fmla="*/ 4150632 w 7465733"/>
                            <a:gd name="connsiteY6" fmla="*/ 955860 h 1330787"/>
                            <a:gd name="connsiteX7" fmla="*/ 5391678 w 7465733"/>
                            <a:gd name="connsiteY7" fmla="*/ 1086951 h 1330787"/>
                            <a:gd name="connsiteX8" fmla="*/ 6599833 w 7465733"/>
                            <a:gd name="connsiteY8" fmla="*/ 1330787 h 1330787"/>
                            <a:gd name="connsiteX9" fmla="*/ 7465733 w 7465733"/>
                            <a:gd name="connsiteY9" fmla="*/ 1059680 h 1330787"/>
                            <a:gd name="connsiteX10" fmla="*/ 6125271 w 7465733"/>
                            <a:gd name="connsiteY10" fmla="*/ 874346 h 1330787"/>
                            <a:gd name="connsiteX11" fmla="*/ 5053229 w 7465733"/>
                            <a:gd name="connsiteY11" fmla="*/ 723014 h 1330787"/>
                            <a:gd name="connsiteX12" fmla="*/ 3235062 w 7465733"/>
                            <a:gd name="connsiteY12" fmla="*/ 467832 h 1330787"/>
                            <a:gd name="connsiteX13" fmla="*/ 149094 w 7465733"/>
                            <a:gd name="connsiteY13" fmla="*/ 0 h 1330787"/>
                            <a:gd name="connsiteX0" fmla="*/ 149094 w 7465733"/>
                            <a:gd name="connsiteY0" fmla="*/ 0 h 1330787"/>
                            <a:gd name="connsiteX1" fmla="*/ 0 w 7465733"/>
                            <a:gd name="connsiteY1" fmla="*/ 1015243 h 1330787"/>
                            <a:gd name="connsiteX2" fmla="*/ 518513 w 7465733"/>
                            <a:gd name="connsiteY2" fmla="*/ 1102478 h 1330787"/>
                            <a:gd name="connsiteX3" fmla="*/ 1214821 w 7465733"/>
                            <a:gd name="connsiteY3" fmla="*/ 1176842 h 1330787"/>
                            <a:gd name="connsiteX4" fmla="*/ 1687330 w 7465733"/>
                            <a:gd name="connsiteY4" fmla="*/ 1073365 h 1330787"/>
                            <a:gd name="connsiteX5" fmla="*/ 2259988 w 7465733"/>
                            <a:gd name="connsiteY5" fmla="*/ 861445 h 1330787"/>
                            <a:gd name="connsiteX6" fmla="*/ 4150632 w 7465733"/>
                            <a:gd name="connsiteY6" fmla="*/ 955860 h 1330787"/>
                            <a:gd name="connsiteX7" fmla="*/ 5391678 w 7465733"/>
                            <a:gd name="connsiteY7" fmla="*/ 1086951 h 1330787"/>
                            <a:gd name="connsiteX8" fmla="*/ 6599833 w 7465733"/>
                            <a:gd name="connsiteY8" fmla="*/ 1330787 h 1330787"/>
                            <a:gd name="connsiteX9" fmla="*/ 7465733 w 7465733"/>
                            <a:gd name="connsiteY9" fmla="*/ 1059680 h 1330787"/>
                            <a:gd name="connsiteX10" fmla="*/ 6125271 w 7465733"/>
                            <a:gd name="connsiteY10" fmla="*/ 874346 h 1330787"/>
                            <a:gd name="connsiteX11" fmla="*/ 5053229 w 7465733"/>
                            <a:gd name="connsiteY11" fmla="*/ 723014 h 1330787"/>
                            <a:gd name="connsiteX12" fmla="*/ 3235062 w 7465733"/>
                            <a:gd name="connsiteY12" fmla="*/ 467832 h 1330787"/>
                            <a:gd name="connsiteX13" fmla="*/ 149094 w 7465733"/>
                            <a:gd name="connsiteY13" fmla="*/ 0 h 1330787"/>
                            <a:gd name="connsiteX0" fmla="*/ 149094 w 7465733"/>
                            <a:gd name="connsiteY0" fmla="*/ 0 h 1330787"/>
                            <a:gd name="connsiteX1" fmla="*/ 0 w 7465733"/>
                            <a:gd name="connsiteY1" fmla="*/ 1015243 h 1330787"/>
                            <a:gd name="connsiteX2" fmla="*/ 518513 w 7465733"/>
                            <a:gd name="connsiteY2" fmla="*/ 1102478 h 1330787"/>
                            <a:gd name="connsiteX3" fmla="*/ 1214821 w 7465733"/>
                            <a:gd name="connsiteY3" fmla="*/ 1176842 h 1330787"/>
                            <a:gd name="connsiteX4" fmla="*/ 1687330 w 7465733"/>
                            <a:gd name="connsiteY4" fmla="*/ 1073365 h 1330787"/>
                            <a:gd name="connsiteX5" fmla="*/ 2099628 w 7465733"/>
                            <a:gd name="connsiteY5" fmla="*/ 956818 h 1330787"/>
                            <a:gd name="connsiteX6" fmla="*/ 4150632 w 7465733"/>
                            <a:gd name="connsiteY6" fmla="*/ 955860 h 1330787"/>
                            <a:gd name="connsiteX7" fmla="*/ 5391678 w 7465733"/>
                            <a:gd name="connsiteY7" fmla="*/ 1086951 h 1330787"/>
                            <a:gd name="connsiteX8" fmla="*/ 6599833 w 7465733"/>
                            <a:gd name="connsiteY8" fmla="*/ 1330787 h 1330787"/>
                            <a:gd name="connsiteX9" fmla="*/ 7465733 w 7465733"/>
                            <a:gd name="connsiteY9" fmla="*/ 1059680 h 1330787"/>
                            <a:gd name="connsiteX10" fmla="*/ 6125271 w 7465733"/>
                            <a:gd name="connsiteY10" fmla="*/ 874346 h 1330787"/>
                            <a:gd name="connsiteX11" fmla="*/ 5053229 w 7465733"/>
                            <a:gd name="connsiteY11" fmla="*/ 723014 h 1330787"/>
                            <a:gd name="connsiteX12" fmla="*/ 3235062 w 7465733"/>
                            <a:gd name="connsiteY12" fmla="*/ 467832 h 1330787"/>
                            <a:gd name="connsiteX13" fmla="*/ 149094 w 7465733"/>
                            <a:gd name="connsiteY13" fmla="*/ 0 h 1330787"/>
                            <a:gd name="connsiteX0" fmla="*/ 149094 w 7465733"/>
                            <a:gd name="connsiteY0" fmla="*/ 0 h 1456506"/>
                            <a:gd name="connsiteX1" fmla="*/ 0 w 7465733"/>
                            <a:gd name="connsiteY1" fmla="*/ 1015243 h 1456506"/>
                            <a:gd name="connsiteX2" fmla="*/ 518513 w 7465733"/>
                            <a:gd name="connsiteY2" fmla="*/ 1102478 h 1456506"/>
                            <a:gd name="connsiteX3" fmla="*/ 1214821 w 7465733"/>
                            <a:gd name="connsiteY3" fmla="*/ 1176842 h 1456506"/>
                            <a:gd name="connsiteX4" fmla="*/ 1687330 w 7465733"/>
                            <a:gd name="connsiteY4" fmla="*/ 1073365 h 1456506"/>
                            <a:gd name="connsiteX5" fmla="*/ 2099628 w 7465733"/>
                            <a:gd name="connsiteY5" fmla="*/ 956818 h 1456506"/>
                            <a:gd name="connsiteX6" fmla="*/ 4150632 w 7465733"/>
                            <a:gd name="connsiteY6" fmla="*/ 955860 h 1456506"/>
                            <a:gd name="connsiteX7" fmla="*/ 5391678 w 7465733"/>
                            <a:gd name="connsiteY7" fmla="*/ 1086951 h 1456506"/>
                            <a:gd name="connsiteX8" fmla="*/ 7046239 w 7465733"/>
                            <a:gd name="connsiteY8" fmla="*/ 1456506 h 1456506"/>
                            <a:gd name="connsiteX9" fmla="*/ 7465733 w 7465733"/>
                            <a:gd name="connsiteY9" fmla="*/ 1059680 h 1456506"/>
                            <a:gd name="connsiteX10" fmla="*/ 6125271 w 7465733"/>
                            <a:gd name="connsiteY10" fmla="*/ 874346 h 1456506"/>
                            <a:gd name="connsiteX11" fmla="*/ 5053229 w 7465733"/>
                            <a:gd name="connsiteY11" fmla="*/ 723014 h 1456506"/>
                            <a:gd name="connsiteX12" fmla="*/ 3235062 w 7465733"/>
                            <a:gd name="connsiteY12" fmla="*/ 467832 h 1456506"/>
                            <a:gd name="connsiteX13" fmla="*/ 149094 w 7465733"/>
                            <a:gd name="connsiteY13" fmla="*/ 0 h 1456506"/>
                            <a:gd name="connsiteX0" fmla="*/ 149094 w 7465733"/>
                            <a:gd name="connsiteY0" fmla="*/ 0 h 1456506"/>
                            <a:gd name="connsiteX1" fmla="*/ 0 w 7465733"/>
                            <a:gd name="connsiteY1" fmla="*/ 1015243 h 1456506"/>
                            <a:gd name="connsiteX2" fmla="*/ 518513 w 7465733"/>
                            <a:gd name="connsiteY2" fmla="*/ 1102478 h 1456506"/>
                            <a:gd name="connsiteX3" fmla="*/ 1214821 w 7465733"/>
                            <a:gd name="connsiteY3" fmla="*/ 1176842 h 1456506"/>
                            <a:gd name="connsiteX4" fmla="*/ 1687330 w 7465733"/>
                            <a:gd name="connsiteY4" fmla="*/ 1073365 h 1456506"/>
                            <a:gd name="connsiteX5" fmla="*/ 2099628 w 7465733"/>
                            <a:gd name="connsiteY5" fmla="*/ 956818 h 1456506"/>
                            <a:gd name="connsiteX6" fmla="*/ 4150632 w 7465733"/>
                            <a:gd name="connsiteY6" fmla="*/ 955860 h 1456506"/>
                            <a:gd name="connsiteX7" fmla="*/ 5391678 w 7465733"/>
                            <a:gd name="connsiteY7" fmla="*/ 1086951 h 1456506"/>
                            <a:gd name="connsiteX8" fmla="*/ 7046239 w 7465733"/>
                            <a:gd name="connsiteY8" fmla="*/ 1456506 h 1456506"/>
                            <a:gd name="connsiteX9" fmla="*/ 7465733 w 7465733"/>
                            <a:gd name="connsiteY9" fmla="*/ 1072685 h 1456506"/>
                            <a:gd name="connsiteX10" fmla="*/ 6125271 w 7465733"/>
                            <a:gd name="connsiteY10" fmla="*/ 874346 h 1456506"/>
                            <a:gd name="connsiteX11" fmla="*/ 5053229 w 7465733"/>
                            <a:gd name="connsiteY11" fmla="*/ 723014 h 1456506"/>
                            <a:gd name="connsiteX12" fmla="*/ 3235062 w 7465733"/>
                            <a:gd name="connsiteY12" fmla="*/ 467832 h 1456506"/>
                            <a:gd name="connsiteX13" fmla="*/ 149094 w 7465733"/>
                            <a:gd name="connsiteY13" fmla="*/ 0 h 1456506"/>
                            <a:gd name="connsiteX0" fmla="*/ 149094 w 7483070"/>
                            <a:gd name="connsiteY0" fmla="*/ 0 h 1456506"/>
                            <a:gd name="connsiteX1" fmla="*/ 0 w 7483070"/>
                            <a:gd name="connsiteY1" fmla="*/ 1015243 h 1456506"/>
                            <a:gd name="connsiteX2" fmla="*/ 518513 w 7483070"/>
                            <a:gd name="connsiteY2" fmla="*/ 1102478 h 1456506"/>
                            <a:gd name="connsiteX3" fmla="*/ 1214821 w 7483070"/>
                            <a:gd name="connsiteY3" fmla="*/ 1176842 h 1456506"/>
                            <a:gd name="connsiteX4" fmla="*/ 1687330 w 7483070"/>
                            <a:gd name="connsiteY4" fmla="*/ 1073365 h 1456506"/>
                            <a:gd name="connsiteX5" fmla="*/ 2099628 w 7483070"/>
                            <a:gd name="connsiteY5" fmla="*/ 956818 h 1456506"/>
                            <a:gd name="connsiteX6" fmla="*/ 4150632 w 7483070"/>
                            <a:gd name="connsiteY6" fmla="*/ 955860 h 1456506"/>
                            <a:gd name="connsiteX7" fmla="*/ 5391678 w 7483070"/>
                            <a:gd name="connsiteY7" fmla="*/ 1086951 h 1456506"/>
                            <a:gd name="connsiteX8" fmla="*/ 7046239 w 7483070"/>
                            <a:gd name="connsiteY8" fmla="*/ 1456506 h 1456506"/>
                            <a:gd name="connsiteX9" fmla="*/ 7483070 w 7483070"/>
                            <a:gd name="connsiteY9" fmla="*/ 1068350 h 1456506"/>
                            <a:gd name="connsiteX10" fmla="*/ 6125271 w 7483070"/>
                            <a:gd name="connsiteY10" fmla="*/ 874346 h 1456506"/>
                            <a:gd name="connsiteX11" fmla="*/ 5053229 w 7483070"/>
                            <a:gd name="connsiteY11" fmla="*/ 723014 h 1456506"/>
                            <a:gd name="connsiteX12" fmla="*/ 3235062 w 7483070"/>
                            <a:gd name="connsiteY12" fmla="*/ 467832 h 1456506"/>
                            <a:gd name="connsiteX13" fmla="*/ 149094 w 7483070"/>
                            <a:gd name="connsiteY13" fmla="*/ 0 h 1456506"/>
                            <a:gd name="connsiteX0" fmla="*/ 149094 w 7483070"/>
                            <a:gd name="connsiteY0" fmla="*/ 0 h 1456506"/>
                            <a:gd name="connsiteX1" fmla="*/ 0 w 7483070"/>
                            <a:gd name="connsiteY1" fmla="*/ 1015243 h 1456506"/>
                            <a:gd name="connsiteX2" fmla="*/ 518513 w 7483070"/>
                            <a:gd name="connsiteY2" fmla="*/ 1102478 h 1456506"/>
                            <a:gd name="connsiteX3" fmla="*/ 1214821 w 7483070"/>
                            <a:gd name="connsiteY3" fmla="*/ 1176842 h 1456506"/>
                            <a:gd name="connsiteX4" fmla="*/ 1687330 w 7483070"/>
                            <a:gd name="connsiteY4" fmla="*/ 1073365 h 1456506"/>
                            <a:gd name="connsiteX5" fmla="*/ 2099628 w 7483070"/>
                            <a:gd name="connsiteY5" fmla="*/ 956818 h 1456506"/>
                            <a:gd name="connsiteX6" fmla="*/ 4150632 w 7483070"/>
                            <a:gd name="connsiteY6" fmla="*/ 955860 h 1456506"/>
                            <a:gd name="connsiteX7" fmla="*/ 5305003 w 7483070"/>
                            <a:gd name="connsiteY7" fmla="*/ 1230006 h 1456506"/>
                            <a:gd name="connsiteX8" fmla="*/ 7046239 w 7483070"/>
                            <a:gd name="connsiteY8" fmla="*/ 1456506 h 1456506"/>
                            <a:gd name="connsiteX9" fmla="*/ 7483070 w 7483070"/>
                            <a:gd name="connsiteY9" fmla="*/ 1068350 h 1456506"/>
                            <a:gd name="connsiteX10" fmla="*/ 6125271 w 7483070"/>
                            <a:gd name="connsiteY10" fmla="*/ 874346 h 1456506"/>
                            <a:gd name="connsiteX11" fmla="*/ 5053229 w 7483070"/>
                            <a:gd name="connsiteY11" fmla="*/ 723014 h 1456506"/>
                            <a:gd name="connsiteX12" fmla="*/ 3235062 w 7483070"/>
                            <a:gd name="connsiteY12" fmla="*/ 467832 h 1456506"/>
                            <a:gd name="connsiteX13" fmla="*/ 149094 w 7483070"/>
                            <a:gd name="connsiteY13" fmla="*/ 0 h 1456506"/>
                            <a:gd name="connsiteX0" fmla="*/ 149094 w 7483070"/>
                            <a:gd name="connsiteY0" fmla="*/ 0 h 1456506"/>
                            <a:gd name="connsiteX1" fmla="*/ 0 w 7483070"/>
                            <a:gd name="connsiteY1" fmla="*/ 1015243 h 1456506"/>
                            <a:gd name="connsiteX2" fmla="*/ 518513 w 7483070"/>
                            <a:gd name="connsiteY2" fmla="*/ 1102478 h 1456506"/>
                            <a:gd name="connsiteX3" fmla="*/ 1214821 w 7483070"/>
                            <a:gd name="connsiteY3" fmla="*/ 1176842 h 1456506"/>
                            <a:gd name="connsiteX4" fmla="*/ 1687330 w 7483070"/>
                            <a:gd name="connsiteY4" fmla="*/ 1073365 h 1456506"/>
                            <a:gd name="connsiteX5" fmla="*/ 2099628 w 7483070"/>
                            <a:gd name="connsiteY5" fmla="*/ 956818 h 1456506"/>
                            <a:gd name="connsiteX6" fmla="*/ 4423661 w 7483070"/>
                            <a:gd name="connsiteY6" fmla="*/ 1129260 h 1456506"/>
                            <a:gd name="connsiteX7" fmla="*/ 5305003 w 7483070"/>
                            <a:gd name="connsiteY7" fmla="*/ 1230006 h 1456506"/>
                            <a:gd name="connsiteX8" fmla="*/ 7046239 w 7483070"/>
                            <a:gd name="connsiteY8" fmla="*/ 1456506 h 1456506"/>
                            <a:gd name="connsiteX9" fmla="*/ 7483070 w 7483070"/>
                            <a:gd name="connsiteY9" fmla="*/ 1068350 h 1456506"/>
                            <a:gd name="connsiteX10" fmla="*/ 6125271 w 7483070"/>
                            <a:gd name="connsiteY10" fmla="*/ 874346 h 1456506"/>
                            <a:gd name="connsiteX11" fmla="*/ 5053229 w 7483070"/>
                            <a:gd name="connsiteY11" fmla="*/ 723014 h 1456506"/>
                            <a:gd name="connsiteX12" fmla="*/ 3235062 w 7483070"/>
                            <a:gd name="connsiteY12" fmla="*/ 467832 h 1456506"/>
                            <a:gd name="connsiteX13" fmla="*/ 149094 w 7483070"/>
                            <a:gd name="connsiteY13" fmla="*/ 0 h 14565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483070" h="1456506">
                              <a:moveTo>
                                <a:pt x="149094" y="0"/>
                              </a:moveTo>
                              <a:lnTo>
                                <a:pt x="0" y="1015243"/>
                              </a:lnTo>
                              <a:lnTo>
                                <a:pt x="518513" y="1102478"/>
                              </a:lnTo>
                              <a:lnTo>
                                <a:pt x="1214821" y="1176842"/>
                              </a:lnTo>
                              <a:lnTo>
                                <a:pt x="1687330" y="1073365"/>
                              </a:lnTo>
                              <a:lnTo>
                                <a:pt x="2099628" y="956818"/>
                              </a:lnTo>
                              <a:lnTo>
                                <a:pt x="4423661" y="1129260"/>
                              </a:lnTo>
                              <a:lnTo>
                                <a:pt x="5305003" y="1230006"/>
                              </a:lnTo>
                              <a:lnTo>
                                <a:pt x="7046239" y="1456506"/>
                              </a:lnTo>
                              <a:lnTo>
                                <a:pt x="7483070" y="1068350"/>
                              </a:lnTo>
                              <a:lnTo>
                                <a:pt x="6125271" y="874346"/>
                              </a:lnTo>
                              <a:lnTo>
                                <a:pt x="5053229" y="723014"/>
                              </a:lnTo>
                              <a:lnTo>
                                <a:pt x="3235062" y="467832"/>
                              </a:lnTo>
                              <a:lnTo>
                                <a:pt x="1490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2F44" id="Volný tvar 4" o:spid="_x0000_s1026" style="position:absolute;margin-left:74.85pt;margin-top:185.05pt;width:589.2pt;height:114.6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3070,1456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" path="m149094,l,1015243r518513,87235l1214821,1176842r472509,-103477l2099628,956818r2324033,172442l5305003,1230006r1741236,226500l7483070,1068350,6125271,874346,5053229,723014,3235062,467832,149094,xe" fillcolor="#ffc000" strokecolor="#ffc000" strokeweight="3pt">
                <v:stroke joinstyle="miter"/>
                <v:path arrowok="t" o:connecttype="custom" o:connectlocs="149090,0;0,1015005;518498,1102220;1214785,1176566;1687280,1073114;2099565,956594;4423529,1128996;5304845,1229718;7046029,1456165;7482847,1068100;6125088,874141;5053078,722845;3234966,467722;149090,0" o:connectangles="0,0,0,0,0,0,0,0,0,0,0,0,0,0"/>
              </v:shape>
            </w:pict>
          </mc:Fallback>
        </mc:AlternateContent>
      </w:r>
      <w:r w:rsidR="00AF432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B9932F" wp14:editId="145030DE">
                <wp:simplePos x="0" y="0"/>
                <wp:positionH relativeFrom="column">
                  <wp:posOffset>1703253</wp:posOffset>
                </wp:positionH>
                <wp:positionV relativeFrom="paragraph">
                  <wp:posOffset>3162462</wp:posOffset>
                </wp:positionV>
                <wp:extent cx="298764" cy="248970"/>
                <wp:effectExtent l="19050" t="19050" r="44450" b="36830"/>
                <wp:wrapNone/>
                <wp:docPr id="3" name="Volný tv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64" cy="248970"/>
                        </a:xfrm>
                        <a:custGeom>
                          <a:avLst/>
                          <a:gdLst>
                            <a:gd name="connsiteX0" fmla="*/ 22633 w 298764"/>
                            <a:gd name="connsiteY0" fmla="*/ 13580 h 248970"/>
                            <a:gd name="connsiteX1" fmla="*/ 0 w 298764"/>
                            <a:gd name="connsiteY1" fmla="*/ 221810 h 248970"/>
                            <a:gd name="connsiteX2" fmla="*/ 280657 w 298764"/>
                            <a:gd name="connsiteY2" fmla="*/ 248970 h 248970"/>
                            <a:gd name="connsiteX3" fmla="*/ 298764 w 298764"/>
                            <a:gd name="connsiteY3" fmla="*/ 9053 h 248970"/>
                            <a:gd name="connsiteX4" fmla="*/ 239916 w 298764"/>
                            <a:gd name="connsiteY4" fmla="*/ 0 h 248970"/>
                            <a:gd name="connsiteX5" fmla="*/ 239916 w 298764"/>
                            <a:gd name="connsiteY5" fmla="*/ 36214 h 248970"/>
                            <a:gd name="connsiteX6" fmla="*/ 22633 w 298764"/>
                            <a:gd name="connsiteY6" fmla="*/ 13580 h 2489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98764" h="248970">
                              <a:moveTo>
                                <a:pt x="22633" y="13580"/>
                              </a:moveTo>
                              <a:lnTo>
                                <a:pt x="0" y="221810"/>
                              </a:lnTo>
                              <a:lnTo>
                                <a:pt x="280657" y="248970"/>
                              </a:lnTo>
                              <a:lnTo>
                                <a:pt x="298764" y="9053"/>
                              </a:lnTo>
                              <a:lnTo>
                                <a:pt x="239916" y="0"/>
                              </a:lnTo>
                              <a:lnTo>
                                <a:pt x="239916" y="36214"/>
                              </a:lnTo>
                              <a:lnTo>
                                <a:pt x="22633" y="13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1283F" id="Volný tvar 3" o:spid="_x0000_s1026" style="position:absolute;margin-left:134.1pt;margin-top:249pt;width:23.5pt;height:1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8764,24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" path="m22633,13580l,221810r280657,27160l298764,9053,239916,r,36214l22633,13580xe" fillcolor="#92d050" strokecolor="#92d050" strokeweight="1pt">
                <v:stroke joinstyle="miter"/>
                <v:path arrowok="t" o:connecttype="custom" o:connectlocs="22633,13580;0,221810;280657,248970;298764,9053;239916,0;239916,36214;22633,13580" o:connectangles="0,0,0,0,0,0,0"/>
              </v:shape>
            </w:pict>
          </mc:Fallback>
        </mc:AlternateContent>
      </w:r>
      <w:r w:rsidR="00AF432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6F705D" wp14:editId="45369712">
                <wp:simplePos x="0" y="0"/>
                <wp:positionH relativeFrom="column">
                  <wp:posOffset>4347265</wp:posOffset>
                </wp:positionH>
                <wp:positionV relativeFrom="paragraph">
                  <wp:posOffset>2895886</wp:posOffset>
                </wp:positionV>
                <wp:extent cx="389854" cy="229346"/>
                <wp:effectExtent l="19050" t="19050" r="10795" b="37465"/>
                <wp:wrapNone/>
                <wp:docPr id="2" name="Volný tvar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89854" cy="229346"/>
                        </a:xfrm>
                        <a:custGeom>
                          <a:avLst/>
                          <a:gdLst>
                            <a:gd name="connsiteX0" fmla="*/ 22634 w 443620"/>
                            <a:gd name="connsiteY0" fmla="*/ 0 h 258024"/>
                            <a:gd name="connsiteX1" fmla="*/ 0 w 443620"/>
                            <a:gd name="connsiteY1" fmla="*/ 158436 h 258024"/>
                            <a:gd name="connsiteX2" fmla="*/ 122222 w 443620"/>
                            <a:gd name="connsiteY2" fmla="*/ 167489 h 258024"/>
                            <a:gd name="connsiteX3" fmla="*/ 113169 w 443620"/>
                            <a:gd name="connsiteY3" fmla="*/ 239917 h 258024"/>
                            <a:gd name="connsiteX4" fmla="*/ 267078 w 443620"/>
                            <a:gd name="connsiteY4" fmla="*/ 258024 h 258024"/>
                            <a:gd name="connsiteX5" fmla="*/ 271604 w 443620"/>
                            <a:gd name="connsiteY5" fmla="*/ 194650 h 258024"/>
                            <a:gd name="connsiteX6" fmla="*/ 411933 w 443620"/>
                            <a:gd name="connsiteY6" fmla="*/ 208230 h 258024"/>
                            <a:gd name="connsiteX7" fmla="*/ 443620 w 443620"/>
                            <a:gd name="connsiteY7" fmla="*/ 67901 h 258024"/>
                            <a:gd name="connsiteX8" fmla="*/ 22634 w 443620"/>
                            <a:gd name="connsiteY8" fmla="*/ 0 h 258024"/>
                            <a:gd name="connsiteX0" fmla="*/ 22634 w 424219"/>
                            <a:gd name="connsiteY0" fmla="*/ 0 h 258024"/>
                            <a:gd name="connsiteX1" fmla="*/ 0 w 424219"/>
                            <a:gd name="connsiteY1" fmla="*/ 158436 h 258024"/>
                            <a:gd name="connsiteX2" fmla="*/ 122222 w 424219"/>
                            <a:gd name="connsiteY2" fmla="*/ 167489 h 258024"/>
                            <a:gd name="connsiteX3" fmla="*/ 113169 w 424219"/>
                            <a:gd name="connsiteY3" fmla="*/ 239917 h 258024"/>
                            <a:gd name="connsiteX4" fmla="*/ 267078 w 424219"/>
                            <a:gd name="connsiteY4" fmla="*/ 258024 h 258024"/>
                            <a:gd name="connsiteX5" fmla="*/ 271604 w 424219"/>
                            <a:gd name="connsiteY5" fmla="*/ 194650 h 258024"/>
                            <a:gd name="connsiteX6" fmla="*/ 411933 w 424219"/>
                            <a:gd name="connsiteY6" fmla="*/ 208230 h 258024"/>
                            <a:gd name="connsiteX7" fmla="*/ 424219 w 424219"/>
                            <a:gd name="connsiteY7" fmla="*/ 48418 h 258024"/>
                            <a:gd name="connsiteX8" fmla="*/ 22634 w 424219"/>
                            <a:gd name="connsiteY8" fmla="*/ 0 h 258024"/>
                            <a:gd name="connsiteX0" fmla="*/ 22634 w 411933"/>
                            <a:gd name="connsiteY0" fmla="*/ 0 h 258024"/>
                            <a:gd name="connsiteX1" fmla="*/ 0 w 411933"/>
                            <a:gd name="connsiteY1" fmla="*/ 158436 h 258024"/>
                            <a:gd name="connsiteX2" fmla="*/ 122222 w 411933"/>
                            <a:gd name="connsiteY2" fmla="*/ 167489 h 258024"/>
                            <a:gd name="connsiteX3" fmla="*/ 113169 w 411933"/>
                            <a:gd name="connsiteY3" fmla="*/ 239917 h 258024"/>
                            <a:gd name="connsiteX4" fmla="*/ 267078 w 411933"/>
                            <a:gd name="connsiteY4" fmla="*/ 258024 h 258024"/>
                            <a:gd name="connsiteX5" fmla="*/ 271604 w 411933"/>
                            <a:gd name="connsiteY5" fmla="*/ 194650 h 258024"/>
                            <a:gd name="connsiteX6" fmla="*/ 411933 w 411933"/>
                            <a:gd name="connsiteY6" fmla="*/ 208230 h 258024"/>
                            <a:gd name="connsiteX7" fmla="*/ 403013 w 411933"/>
                            <a:gd name="connsiteY7" fmla="*/ 101701 h 258024"/>
                            <a:gd name="connsiteX8" fmla="*/ 22634 w 411933"/>
                            <a:gd name="connsiteY8" fmla="*/ 0 h 258024"/>
                            <a:gd name="connsiteX0" fmla="*/ 22634 w 441905"/>
                            <a:gd name="connsiteY0" fmla="*/ 0 h 258024"/>
                            <a:gd name="connsiteX1" fmla="*/ 0 w 441905"/>
                            <a:gd name="connsiteY1" fmla="*/ 158436 h 258024"/>
                            <a:gd name="connsiteX2" fmla="*/ 122222 w 441905"/>
                            <a:gd name="connsiteY2" fmla="*/ 167489 h 258024"/>
                            <a:gd name="connsiteX3" fmla="*/ 113169 w 441905"/>
                            <a:gd name="connsiteY3" fmla="*/ 239917 h 258024"/>
                            <a:gd name="connsiteX4" fmla="*/ 267078 w 441905"/>
                            <a:gd name="connsiteY4" fmla="*/ 258024 h 258024"/>
                            <a:gd name="connsiteX5" fmla="*/ 271604 w 441905"/>
                            <a:gd name="connsiteY5" fmla="*/ 194650 h 258024"/>
                            <a:gd name="connsiteX6" fmla="*/ 411933 w 441905"/>
                            <a:gd name="connsiteY6" fmla="*/ 208230 h 258024"/>
                            <a:gd name="connsiteX7" fmla="*/ 441905 w 441905"/>
                            <a:gd name="connsiteY7" fmla="*/ 51971 h 258024"/>
                            <a:gd name="connsiteX8" fmla="*/ 22634 w 441905"/>
                            <a:gd name="connsiteY8" fmla="*/ 0 h 258024"/>
                            <a:gd name="connsiteX0" fmla="*/ 0 w 419271"/>
                            <a:gd name="connsiteY0" fmla="*/ 0 h 258024"/>
                            <a:gd name="connsiteX1" fmla="*/ 76357 w 419271"/>
                            <a:gd name="connsiteY1" fmla="*/ 119361 h 258024"/>
                            <a:gd name="connsiteX2" fmla="*/ 99588 w 419271"/>
                            <a:gd name="connsiteY2" fmla="*/ 167489 h 258024"/>
                            <a:gd name="connsiteX3" fmla="*/ 90535 w 419271"/>
                            <a:gd name="connsiteY3" fmla="*/ 239917 h 258024"/>
                            <a:gd name="connsiteX4" fmla="*/ 244444 w 419271"/>
                            <a:gd name="connsiteY4" fmla="*/ 258024 h 258024"/>
                            <a:gd name="connsiteX5" fmla="*/ 248970 w 419271"/>
                            <a:gd name="connsiteY5" fmla="*/ 194650 h 258024"/>
                            <a:gd name="connsiteX6" fmla="*/ 389299 w 419271"/>
                            <a:gd name="connsiteY6" fmla="*/ 208230 h 258024"/>
                            <a:gd name="connsiteX7" fmla="*/ 419271 w 419271"/>
                            <a:gd name="connsiteY7" fmla="*/ 51971 h 258024"/>
                            <a:gd name="connsiteX8" fmla="*/ 0 w 419271"/>
                            <a:gd name="connsiteY8" fmla="*/ 0 h 258024"/>
                            <a:gd name="connsiteX0" fmla="*/ 33252 w 452523"/>
                            <a:gd name="connsiteY0" fmla="*/ 0 h 258024"/>
                            <a:gd name="connsiteX1" fmla="*/ 0 w 452523"/>
                            <a:gd name="connsiteY1" fmla="*/ 169092 h 258024"/>
                            <a:gd name="connsiteX2" fmla="*/ 132840 w 452523"/>
                            <a:gd name="connsiteY2" fmla="*/ 167489 h 258024"/>
                            <a:gd name="connsiteX3" fmla="*/ 123787 w 452523"/>
                            <a:gd name="connsiteY3" fmla="*/ 239917 h 258024"/>
                            <a:gd name="connsiteX4" fmla="*/ 277696 w 452523"/>
                            <a:gd name="connsiteY4" fmla="*/ 258024 h 258024"/>
                            <a:gd name="connsiteX5" fmla="*/ 282222 w 452523"/>
                            <a:gd name="connsiteY5" fmla="*/ 194650 h 258024"/>
                            <a:gd name="connsiteX6" fmla="*/ 422551 w 452523"/>
                            <a:gd name="connsiteY6" fmla="*/ 208230 h 258024"/>
                            <a:gd name="connsiteX7" fmla="*/ 452523 w 452523"/>
                            <a:gd name="connsiteY7" fmla="*/ 51971 h 258024"/>
                            <a:gd name="connsiteX8" fmla="*/ 33252 w 452523"/>
                            <a:gd name="connsiteY8" fmla="*/ 0 h 258024"/>
                            <a:gd name="connsiteX0" fmla="*/ 29714 w 448985"/>
                            <a:gd name="connsiteY0" fmla="*/ 0 h 258024"/>
                            <a:gd name="connsiteX1" fmla="*/ 0 w 448985"/>
                            <a:gd name="connsiteY1" fmla="*/ 169092 h 258024"/>
                            <a:gd name="connsiteX2" fmla="*/ 129302 w 448985"/>
                            <a:gd name="connsiteY2" fmla="*/ 167489 h 258024"/>
                            <a:gd name="connsiteX3" fmla="*/ 120249 w 448985"/>
                            <a:gd name="connsiteY3" fmla="*/ 239917 h 258024"/>
                            <a:gd name="connsiteX4" fmla="*/ 274158 w 448985"/>
                            <a:gd name="connsiteY4" fmla="*/ 258024 h 258024"/>
                            <a:gd name="connsiteX5" fmla="*/ 278684 w 448985"/>
                            <a:gd name="connsiteY5" fmla="*/ 194650 h 258024"/>
                            <a:gd name="connsiteX6" fmla="*/ 419013 w 448985"/>
                            <a:gd name="connsiteY6" fmla="*/ 208230 h 258024"/>
                            <a:gd name="connsiteX7" fmla="*/ 448985 w 448985"/>
                            <a:gd name="connsiteY7" fmla="*/ 51971 h 258024"/>
                            <a:gd name="connsiteX8" fmla="*/ 29714 w 448985"/>
                            <a:gd name="connsiteY8" fmla="*/ 0 h 258024"/>
                            <a:gd name="connsiteX0" fmla="*/ 29714 w 448985"/>
                            <a:gd name="connsiteY0" fmla="*/ 0 h 258024"/>
                            <a:gd name="connsiteX1" fmla="*/ 0 w 448985"/>
                            <a:gd name="connsiteY1" fmla="*/ 169092 h 258024"/>
                            <a:gd name="connsiteX2" fmla="*/ 129302 w 448985"/>
                            <a:gd name="connsiteY2" fmla="*/ 167489 h 258024"/>
                            <a:gd name="connsiteX3" fmla="*/ 120249 w 448985"/>
                            <a:gd name="connsiteY3" fmla="*/ 239917 h 258024"/>
                            <a:gd name="connsiteX4" fmla="*/ 274158 w 448985"/>
                            <a:gd name="connsiteY4" fmla="*/ 258024 h 258024"/>
                            <a:gd name="connsiteX5" fmla="*/ 278684 w 448985"/>
                            <a:gd name="connsiteY5" fmla="*/ 194650 h 258024"/>
                            <a:gd name="connsiteX6" fmla="*/ 422551 w 448985"/>
                            <a:gd name="connsiteY6" fmla="*/ 215334 h 258024"/>
                            <a:gd name="connsiteX7" fmla="*/ 448985 w 448985"/>
                            <a:gd name="connsiteY7" fmla="*/ 51971 h 258024"/>
                            <a:gd name="connsiteX8" fmla="*/ 29714 w 448985"/>
                            <a:gd name="connsiteY8" fmla="*/ 0 h 258024"/>
                            <a:gd name="connsiteX0" fmla="*/ 29714 w 448985"/>
                            <a:gd name="connsiteY0" fmla="*/ 0 h 258024"/>
                            <a:gd name="connsiteX1" fmla="*/ 0 w 448985"/>
                            <a:gd name="connsiteY1" fmla="*/ 169092 h 258024"/>
                            <a:gd name="connsiteX2" fmla="*/ 129302 w 448985"/>
                            <a:gd name="connsiteY2" fmla="*/ 167489 h 258024"/>
                            <a:gd name="connsiteX3" fmla="*/ 120249 w 448985"/>
                            <a:gd name="connsiteY3" fmla="*/ 239917 h 258024"/>
                            <a:gd name="connsiteX4" fmla="*/ 274158 w 448985"/>
                            <a:gd name="connsiteY4" fmla="*/ 258024 h 258024"/>
                            <a:gd name="connsiteX5" fmla="*/ 278684 w 448985"/>
                            <a:gd name="connsiteY5" fmla="*/ 201755 h 258024"/>
                            <a:gd name="connsiteX6" fmla="*/ 422551 w 448985"/>
                            <a:gd name="connsiteY6" fmla="*/ 215334 h 258024"/>
                            <a:gd name="connsiteX7" fmla="*/ 448985 w 448985"/>
                            <a:gd name="connsiteY7" fmla="*/ 51971 h 258024"/>
                            <a:gd name="connsiteX8" fmla="*/ 29714 w 448985"/>
                            <a:gd name="connsiteY8" fmla="*/ 0 h 258024"/>
                            <a:gd name="connsiteX0" fmla="*/ 29714 w 448985"/>
                            <a:gd name="connsiteY0" fmla="*/ 0 h 265129"/>
                            <a:gd name="connsiteX1" fmla="*/ 0 w 448985"/>
                            <a:gd name="connsiteY1" fmla="*/ 169092 h 265129"/>
                            <a:gd name="connsiteX2" fmla="*/ 129302 w 448985"/>
                            <a:gd name="connsiteY2" fmla="*/ 167489 h 265129"/>
                            <a:gd name="connsiteX3" fmla="*/ 120249 w 448985"/>
                            <a:gd name="connsiteY3" fmla="*/ 239917 h 265129"/>
                            <a:gd name="connsiteX4" fmla="*/ 274158 w 448985"/>
                            <a:gd name="connsiteY4" fmla="*/ 265129 h 265129"/>
                            <a:gd name="connsiteX5" fmla="*/ 278684 w 448985"/>
                            <a:gd name="connsiteY5" fmla="*/ 201755 h 265129"/>
                            <a:gd name="connsiteX6" fmla="*/ 422551 w 448985"/>
                            <a:gd name="connsiteY6" fmla="*/ 215334 h 265129"/>
                            <a:gd name="connsiteX7" fmla="*/ 448985 w 448985"/>
                            <a:gd name="connsiteY7" fmla="*/ 51971 h 265129"/>
                            <a:gd name="connsiteX8" fmla="*/ 29714 w 448985"/>
                            <a:gd name="connsiteY8" fmla="*/ 0 h 265129"/>
                            <a:gd name="connsiteX0" fmla="*/ 29714 w 448985"/>
                            <a:gd name="connsiteY0" fmla="*/ 0 h 265129"/>
                            <a:gd name="connsiteX1" fmla="*/ 0 w 448985"/>
                            <a:gd name="connsiteY1" fmla="*/ 169092 h 265129"/>
                            <a:gd name="connsiteX2" fmla="*/ 129302 w 448985"/>
                            <a:gd name="connsiteY2" fmla="*/ 167489 h 265129"/>
                            <a:gd name="connsiteX3" fmla="*/ 120249 w 448985"/>
                            <a:gd name="connsiteY3" fmla="*/ 239917 h 265129"/>
                            <a:gd name="connsiteX4" fmla="*/ 274158 w 448985"/>
                            <a:gd name="connsiteY4" fmla="*/ 265129 h 265129"/>
                            <a:gd name="connsiteX5" fmla="*/ 285763 w 448985"/>
                            <a:gd name="connsiteY5" fmla="*/ 205305 h 265129"/>
                            <a:gd name="connsiteX6" fmla="*/ 422551 w 448985"/>
                            <a:gd name="connsiteY6" fmla="*/ 215334 h 265129"/>
                            <a:gd name="connsiteX7" fmla="*/ 448985 w 448985"/>
                            <a:gd name="connsiteY7" fmla="*/ 51971 h 265129"/>
                            <a:gd name="connsiteX8" fmla="*/ 29714 w 448985"/>
                            <a:gd name="connsiteY8" fmla="*/ 0 h 265129"/>
                            <a:gd name="connsiteX0" fmla="*/ 29714 w 448985"/>
                            <a:gd name="connsiteY0" fmla="*/ 0 h 265129"/>
                            <a:gd name="connsiteX1" fmla="*/ 0 w 448985"/>
                            <a:gd name="connsiteY1" fmla="*/ 169092 h 265129"/>
                            <a:gd name="connsiteX2" fmla="*/ 129303 w 448985"/>
                            <a:gd name="connsiteY2" fmla="*/ 174586 h 265129"/>
                            <a:gd name="connsiteX3" fmla="*/ 120249 w 448985"/>
                            <a:gd name="connsiteY3" fmla="*/ 239917 h 265129"/>
                            <a:gd name="connsiteX4" fmla="*/ 274158 w 448985"/>
                            <a:gd name="connsiteY4" fmla="*/ 265129 h 265129"/>
                            <a:gd name="connsiteX5" fmla="*/ 285763 w 448985"/>
                            <a:gd name="connsiteY5" fmla="*/ 205305 h 265129"/>
                            <a:gd name="connsiteX6" fmla="*/ 422551 w 448985"/>
                            <a:gd name="connsiteY6" fmla="*/ 215334 h 265129"/>
                            <a:gd name="connsiteX7" fmla="*/ 448985 w 448985"/>
                            <a:gd name="connsiteY7" fmla="*/ 51971 h 265129"/>
                            <a:gd name="connsiteX8" fmla="*/ 29714 w 448985"/>
                            <a:gd name="connsiteY8" fmla="*/ 0 h 265129"/>
                            <a:gd name="connsiteX0" fmla="*/ 12016 w 431287"/>
                            <a:gd name="connsiteY0" fmla="*/ 0 h 265129"/>
                            <a:gd name="connsiteX1" fmla="*/ -1 w 431287"/>
                            <a:gd name="connsiteY1" fmla="*/ 147798 h 265129"/>
                            <a:gd name="connsiteX2" fmla="*/ 111605 w 431287"/>
                            <a:gd name="connsiteY2" fmla="*/ 174586 h 265129"/>
                            <a:gd name="connsiteX3" fmla="*/ 102551 w 431287"/>
                            <a:gd name="connsiteY3" fmla="*/ 239917 h 265129"/>
                            <a:gd name="connsiteX4" fmla="*/ 256460 w 431287"/>
                            <a:gd name="connsiteY4" fmla="*/ 265129 h 265129"/>
                            <a:gd name="connsiteX5" fmla="*/ 268065 w 431287"/>
                            <a:gd name="connsiteY5" fmla="*/ 205305 h 265129"/>
                            <a:gd name="connsiteX6" fmla="*/ 404853 w 431287"/>
                            <a:gd name="connsiteY6" fmla="*/ 215334 h 265129"/>
                            <a:gd name="connsiteX7" fmla="*/ 431287 w 431287"/>
                            <a:gd name="connsiteY7" fmla="*/ 51971 h 265129"/>
                            <a:gd name="connsiteX8" fmla="*/ 12016 w 431287"/>
                            <a:gd name="connsiteY8" fmla="*/ 0 h 265129"/>
                            <a:gd name="connsiteX0" fmla="*/ 29708 w 448979"/>
                            <a:gd name="connsiteY0" fmla="*/ 0 h 265129"/>
                            <a:gd name="connsiteX1" fmla="*/ 0 w 448979"/>
                            <a:gd name="connsiteY1" fmla="*/ 165544 h 265129"/>
                            <a:gd name="connsiteX2" fmla="*/ 129297 w 448979"/>
                            <a:gd name="connsiteY2" fmla="*/ 174586 h 265129"/>
                            <a:gd name="connsiteX3" fmla="*/ 120243 w 448979"/>
                            <a:gd name="connsiteY3" fmla="*/ 239917 h 265129"/>
                            <a:gd name="connsiteX4" fmla="*/ 274152 w 448979"/>
                            <a:gd name="connsiteY4" fmla="*/ 265129 h 265129"/>
                            <a:gd name="connsiteX5" fmla="*/ 285757 w 448979"/>
                            <a:gd name="connsiteY5" fmla="*/ 205305 h 265129"/>
                            <a:gd name="connsiteX6" fmla="*/ 422545 w 448979"/>
                            <a:gd name="connsiteY6" fmla="*/ 215334 h 265129"/>
                            <a:gd name="connsiteX7" fmla="*/ 448979 w 448979"/>
                            <a:gd name="connsiteY7" fmla="*/ 51971 h 265129"/>
                            <a:gd name="connsiteX8" fmla="*/ 29708 w 448979"/>
                            <a:gd name="connsiteY8" fmla="*/ 0 h 265129"/>
                            <a:gd name="connsiteX0" fmla="*/ 29708 w 448979"/>
                            <a:gd name="connsiteY0" fmla="*/ 0 h 265129"/>
                            <a:gd name="connsiteX1" fmla="*/ 0 w 448979"/>
                            <a:gd name="connsiteY1" fmla="*/ 165544 h 265129"/>
                            <a:gd name="connsiteX2" fmla="*/ 125757 w 448979"/>
                            <a:gd name="connsiteY2" fmla="*/ 178136 h 265129"/>
                            <a:gd name="connsiteX3" fmla="*/ 120243 w 448979"/>
                            <a:gd name="connsiteY3" fmla="*/ 239917 h 265129"/>
                            <a:gd name="connsiteX4" fmla="*/ 274152 w 448979"/>
                            <a:gd name="connsiteY4" fmla="*/ 265129 h 265129"/>
                            <a:gd name="connsiteX5" fmla="*/ 285757 w 448979"/>
                            <a:gd name="connsiteY5" fmla="*/ 205305 h 265129"/>
                            <a:gd name="connsiteX6" fmla="*/ 422545 w 448979"/>
                            <a:gd name="connsiteY6" fmla="*/ 215334 h 265129"/>
                            <a:gd name="connsiteX7" fmla="*/ 448979 w 448979"/>
                            <a:gd name="connsiteY7" fmla="*/ 51971 h 265129"/>
                            <a:gd name="connsiteX8" fmla="*/ 29708 w 448979"/>
                            <a:gd name="connsiteY8" fmla="*/ 0 h 265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48979" h="265129">
                              <a:moveTo>
                                <a:pt x="29708" y="0"/>
                              </a:moveTo>
                              <a:lnTo>
                                <a:pt x="0" y="165544"/>
                              </a:lnTo>
                              <a:lnTo>
                                <a:pt x="125757" y="178136"/>
                              </a:lnTo>
                              <a:lnTo>
                                <a:pt x="120243" y="239917"/>
                              </a:lnTo>
                              <a:lnTo>
                                <a:pt x="274152" y="265129"/>
                              </a:lnTo>
                              <a:lnTo>
                                <a:pt x="285757" y="205305"/>
                              </a:lnTo>
                              <a:lnTo>
                                <a:pt x="422545" y="215334"/>
                              </a:lnTo>
                              <a:lnTo>
                                <a:pt x="448979" y="51971"/>
                              </a:lnTo>
                              <a:lnTo>
                                <a:pt x="29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1CDE" id="Volný tvar 2" o:spid="_x0000_s1026" style="position:absolute;margin-left:342.3pt;margin-top:228pt;width:30.7pt;height:1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8979,265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" path="m29708,l,165544r125757,12592l120243,239917r153909,25212l285757,205305r136788,10029l448979,51971,29708,xe" fillcolor="#00b0f0" strokecolor="#00b0f0" strokeweight="1pt">
                <v:stroke joinstyle="miter"/>
                <v:path arrowok="t" o:connecttype="custom" o:connectlocs="25796,0;0,143201;109196,154094;104408,207537;238050,229346;248126,177596;366901,186272;389854,44957;25796,0" o:connectangles="0,0,0,0,0,0,0,0,0"/>
                <o:lock v:ext="edit" aspectratio="t"/>
              </v:shape>
            </w:pict>
          </mc:Fallback>
        </mc:AlternateContent>
      </w:r>
      <w:bookmarkStart w:id="0" w:name="_GoBack"/>
      <w:r w:rsidR="00AF4325">
        <w:rPr>
          <w:noProof/>
          <w:lang w:eastAsia="cs-CZ"/>
        </w:rPr>
        <w:drawing>
          <wp:inline distT="0" distB="0" distL="0" distR="0">
            <wp:extent cx="8886825" cy="558165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19CD" w:rsidSect="00C6145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45B"/>
    <w:rsid w:val="00151E30"/>
    <w:rsid w:val="002A19CD"/>
    <w:rsid w:val="004D7B18"/>
    <w:rsid w:val="00707E49"/>
    <w:rsid w:val="00AF4325"/>
    <w:rsid w:val="00C6145B"/>
    <w:rsid w:val="00F8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E2E5FB-4B4F-4305-9CAB-AB70D63FB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F43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43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60AF9F69</Template>
  <TotalTime>48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KUJC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Kučerová Martina</dc:creator>
  <cp:keywords/>
  <dc:description/>
  <cp:lastModifiedBy>Kučerová Martina</cp:lastModifiedBy>
  <cp:revision>5</cp:revision>
  <cp:lastPrinted>2016-04-21T08:04:00Z</cp:lastPrinted>
  <dcterms:created xsi:type="dcterms:W3CDTF">2016-04-21T05:53:00Z</dcterms:created>
  <dcterms:modified xsi:type="dcterms:W3CDTF">2016-04-27T08:34:00Z</dcterms:modified>
</cp:coreProperties>
</file>