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BF6" w:rsidRDefault="00816BF6">
      <w:pPr>
        <w:pStyle w:val="Normlnweb"/>
        <w:spacing w:before="0" w:beforeAutospacing="0" w:after="0" w:afterAutospacing="0"/>
        <w:rPr>
          <w:rFonts w:ascii="Calibri Light" w:hAnsi="Calibri Light"/>
          <w:color w:val="000000"/>
          <w:sz w:val="40"/>
          <w:szCs w:val="40"/>
        </w:rPr>
      </w:pPr>
      <w:r>
        <w:rPr>
          <w:rFonts w:ascii="Calibri Light" w:hAnsi="Calibri Light"/>
          <w:color w:val="000000"/>
          <w:sz w:val="40"/>
          <w:szCs w:val="40"/>
        </w:rPr>
        <w:t> </w:t>
      </w:r>
    </w:p>
    <w:p w:rsidR="00816BF6" w:rsidRDefault="00816BF6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16BF6" w:rsidRDefault="00816BF6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486400" cy="7648575"/>
            <wp:effectExtent l="0" t="0" r="0" b="9525"/>
            <wp:docPr id="1" name="obrázek 1" descr="Počítačem generovaný alternativní text:&#10;Protokol z jednání komise pro výběr laureáta Ceny &#10;hejtmana Jihočeského kraje 2016 &#10;V Českých Budějovicích 2 2. 3. 2016, zasedací místnost č. 3076 &#10;Přítomní členové hodnotící komise: &#10;JUDr. Tomeš Vytiska, člen rady kraje, předseda hodnotící komise, &#10;Ing. Milan Nebesář, vedoucí KHEJ &#10;Terezie Daňková, předsedkyně Komise Jihočeského kraje pro kulturu a cestovní ruch &#10;Mgr. Patrik Červák, vedoucí OKPP &#10;Mgr. František Chrastina, vedoucí oddělení zřizovaných organizací, &#10;Ing. František Štangl, ředitel Jihočeského muzea v Českých Budějovicích, &#10;PhDr. Mgr. Marcela Macková, vedoucí Odborného pracoviště pro péči o tradiční lidovou &#10;kulturu při Jihočeském muzeu v Českých Budějovicích &#10;Dne 12. 10. 2015 byla vyhlášena pátá výzva k předkládání návrhů na udělení Ceny hejtmana &#10;Jihočeského kraje za zachování a rozvoj lidových tradic Jihočeského kraje (dále jen „Cena”) &#10;s termínem ukončení ke dni 31. 12. 2015. Udělování výše uvedené Ceny je naplněním &#10;Koncepce účinnější péče o tradiční lidovou kulturu v České republice na léta 2011 — 2015. &#10;Administrátorem pro udělování titulu je odbor kultury a památkové péče Krajského úřadu &#10;Jihočeského kraje. Pravidla a postupy udělování Ceny jsou stanoveny Statutem Ceny &#10;hejtmana Jihočeského kraje za zachování a rozvoj lidových tradic Jihočeského kraje, (dále &#10;jen „Statut&quot;), který vychází z výše uvedené koncepce. Cena je udělována subjektům, které &#10;udržují a zachovávají při své činnosti znalosti a dovednosti v oblasti lidové kultury &#10;jihočeského regionu; laureátem Ceny může být osoba, kolektiv, obec či město. Udělení Ceny &#10;není vázáno na jeden počin, nýbrž na dlouholetou (celoživotní) činnost v oblasti lidové &#10;kultury. &#10;Ve stanoveném termínu došly 3 návrhy na udělení Ceny: &#10;1. návrh: Město Týn nad Vltavou: Obec baráčníků Vitoraz Týn nad Vltavou - za rozvoj &#10;lidových tradic nemateriální lidové kultury (zvyky, obřady) a revitalizaci tradic v oblasti &#10;zvykoslovných jevů a projevů. Spolek byl založen již v roce 1927, jeho úkolem je udržování &#10;českých tradic a zvyků, uchovávání a propagace českých krojů, české řeči, českých tanců a &#10;písní. &#10;2. návrh: Město Trhové Sviny: Alena a Martin Rabochovi - za řemeslnou činnost v daném &#10;oboru jako výjimečný či jedinečný doklad tradiční technologie či tradiční lidové techniky &#10;.Manželé Rabochovi se již od roku 1988 věnují keramické tvorbě, která vychází &#10;z jihočeských lidových tradic; spolupracují s firmou Manufaktura, která se specializuje na &#10;tradiční výrobky z Čech a šíří je do světa. Podílejí se též na obnovách a výzdobách &#10;sakrálních staveb. V roce 1996 získali za svůj betlém 3. místo v soutěži v USA, ve které bylo &#10;hodnoceno 320 betlémů z celého svět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čítačem generovaný alternativní text:&#10;Protokol z jednání komise pro výběr laureáta Ceny &#10;hejtmana Jihočeského kraje 2016 &#10;V Českých Budějovicích 2 2. 3. 2016, zasedací místnost č. 3076 &#10;Přítomní členové hodnotící komise: &#10;JUDr. Tomeš Vytiska, člen rady kraje, předseda hodnotící komise, &#10;Ing. Milan Nebesář, vedoucí KHEJ &#10;Terezie Daňková, předsedkyně Komise Jihočeského kraje pro kulturu a cestovní ruch &#10;Mgr. Patrik Červák, vedoucí OKPP &#10;Mgr. František Chrastina, vedoucí oddělení zřizovaných organizací, &#10;Ing. František Štangl, ředitel Jihočeského muzea v Českých Budějovicích, &#10;PhDr. Mgr. Marcela Macková, vedoucí Odborného pracoviště pro péči o tradiční lidovou &#10;kulturu při Jihočeském muzeu v Českých Budějovicích &#10;Dne 12. 10. 2015 byla vyhlášena pátá výzva k předkládání návrhů na udělení Ceny hejtmana &#10;Jihočeského kraje za zachování a rozvoj lidových tradic Jihočeského kraje (dále jen „Cena”) &#10;s termínem ukončení ke dni 31. 12. 2015. Udělování výše uvedené Ceny je naplněním &#10;Koncepce účinnější péče o tradiční lidovou kulturu v České republice na léta 2011 — 2015. &#10;Administrátorem pro udělování titulu je odbor kultury a památkové péče Krajského úřadu &#10;Jihočeského kraje. Pravidla a postupy udělování Ceny jsou stanoveny Statutem Ceny &#10;hejtmana Jihočeského kraje za zachování a rozvoj lidových tradic Jihočeského kraje, (dále &#10;jen „Statut&quot;), který vychází z výše uvedené koncepce. Cena je udělována subjektům, které &#10;udržují a zachovávají při své činnosti znalosti a dovednosti v oblasti lidové kultury &#10;jihočeského regionu; laureátem Ceny může být osoba, kolektiv, obec či město. Udělení Ceny &#10;není vázáno na jeden počin, nýbrž na dlouholetou (celoživotní) činnost v oblasti lidové &#10;kultury. &#10;Ve stanoveném termínu došly 3 návrhy na udělení Ceny: &#10;1. návrh: Město Týn nad Vltavou: Obec baráčníků Vitoraz Týn nad Vltavou - za rozvoj &#10;lidových tradic nemateriální lidové kultury (zvyky, obřady) a revitalizaci tradic v oblasti &#10;zvykoslovných jevů a projevů. Spolek byl založen již v roce 1927, jeho úkolem je udržování &#10;českých tradic a zvyků, uchovávání a propagace českých krojů, české řeči, českých tanců a &#10;písní. &#10;2. návrh: Město Trhové Sviny: Alena a Martin Rabochovi - za řemeslnou činnost v daném &#10;oboru jako výjimečný či jedinečný doklad tradiční technologie či tradiční lidové techniky &#10;.Manželé Rabochovi se již od roku 1988 věnují keramické tvorbě, která vychází &#10;z jihočeských lidových tradic; spolupracují s firmou Manufaktura, která se specializuje na &#10;tradiční výrobky z Čech a šíří je do světa. Podílejí se též na obnovách a výzdobách &#10;sakrálních staveb. V roce 1996 získali za svůj betlém 3. místo v soutěži v USA, ve které bylo &#10;hodnoceno 320 betlémů z celého světa.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F6" w:rsidRDefault="00816BF6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816BF6" w:rsidRDefault="00816BF6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86400" cy="7648575"/>
            <wp:effectExtent l="0" t="0" r="0" b="9525"/>
            <wp:docPr id="2" name="obrázek 2" descr="Počítačem generovaný alternativní text:&#10;3. návrh: Jihočeské muzeum v Českých Budějovicích: Miroslav Stecher - za celoživotní &#10;přínos v oblasti folklóru a zachování a rozvoj dudáckých tradic regionu a k životnímu jubileu &#10;(70 let). Českobudějovický rodák Miroslav Stecher patří k nejvýznamnějším osobnostem &#10;nejen jihočeského folklóru, vede řadu uměleckých formací (Malá dudácká muzika, Stalizace, &#10;Jihočeský soubor písní a tanců, Budus), nebo se na jejich činnosti podílí (DFS Úsvit'áček), je &#10;držitelem řady ocenění (za nejvýznamnější lze považovat titul - Nositel tradice lidových &#10;řemesel 2012 za výrobu lidových hudebních nástrojů), hraje na několik nástrojů a díky &#10;dokonalé řemeslné zručnosti je též vyrábí - dudy, fanfrnochy. &#10;Všechny návrhy byly posuzovány v intencích Statutu dle výše uvedených kritérií. Komise se &#10;jednohlasně shodla na tom, že Cena by měla být udělena manželům Rabochovým za &#10;řemeslnou činnost v daném oboru jako výjimečný či jedinečný doklad tradiční technologie či &#10;tradiční lidové techniky a dále panu Miroslavu Stecherovi za celoživotní přínos v oblasti &#10;folklóru, za zachování a rozvoj dudáckých tradic regionu a k 70 letému životnímu jubileu. &#10;Dále komise konstatovala, že Cena nemá být udělena Obci baráčníků Vitoraz Týn nad &#10;Vltavou jako jednotlivému subjektu, ale v příštím roce by bylo vhodné navrhnout udělení &#10;Ceny komplexně, tj. pro baráčníky v jižních Čechách (všechny Obce baráčníků). &#10;Tento návrh bude předložen k projednání Radě Jihočeského kraje na jejím nejbližším &#10;zasedání a následně ke schválení Zastupitelstvu Jihočeského kraje. Ocenění budou již &#10;tradičně předána u příležitosti vyhlášení Vesnice roku 2016. &#10;Zapsala: &#10;Alena Janků, oddělení kultury a zřizovaných organizací &#10;Ověřil: &#10;Mgr. Patrik Červák, vedoucí OKPP &#10;Schválil: &#10;JUDr. Tomeš Vytiska, předseda hodnotící komi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čítačem generovaný alternativní text:&#10;3. návrh: Jihočeské muzeum v Českých Budějovicích: Miroslav Stecher - za celoživotní &#10;přínos v oblasti folklóru a zachování a rozvoj dudáckých tradic regionu a k životnímu jubileu &#10;(70 let). Českobudějovický rodák Miroslav Stecher patří k nejvýznamnějším osobnostem &#10;nejen jihočeského folklóru, vede řadu uměleckých formací (Malá dudácká muzika, Stalizace, &#10;Jihočeský soubor písní a tanců, Budus), nebo se na jejich činnosti podílí (DFS Úsvit'áček), je &#10;držitelem řady ocenění (za nejvýznamnější lze považovat titul - Nositel tradice lidových &#10;řemesel 2012 za výrobu lidových hudebních nástrojů), hraje na několik nástrojů a díky &#10;dokonalé řemeslné zručnosti je též vyrábí - dudy, fanfrnochy. &#10;Všechny návrhy byly posuzovány v intencích Statutu dle výše uvedených kritérií. Komise se &#10;jednohlasně shodla na tom, že Cena by měla být udělena manželům Rabochovým za &#10;řemeslnou činnost v daném oboru jako výjimečný či jedinečný doklad tradiční technologie či &#10;tradiční lidové techniky a dále panu Miroslavu Stecherovi za celoživotní přínos v oblasti &#10;folklóru, za zachování a rozvoj dudáckých tradic regionu a k 70 letému životnímu jubileu. &#10;Dále komise konstatovala, že Cena nemá být udělena Obci baráčníků Vitoraz Týn nad &#10;Vltavou jako jednotlivému subjektu, ale v příštím roce by bylo vhodné navrhnout udělení &#10;Ceny komplexně, tj. pro baráčníky v jižních Čechách (všechny Obce baráčníků). &#10;Tento návrh bude předložen k projednání Radě Jihočeského kraje na jejím nejbližším &#10;zasedání a následně ke schválení Zastupitelstvu Jihočeského kraje. Ocenění budou již &#10;tradičně předána u příležitosti vyhlášení Vesnice roku 2016. &#10;Zapsala: &#10;Alena Janků, oddělení kultury a zřizovaných organizací &#10;Ověřil: &#10;Mgr. Patrik Červák, vedoucí OKPP &#10;Schválil: &#10;JUDr. Tomeš Vytiska, předseda hodnotící komise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F6" w:rsidRDefault="00816BF6">
      <w:pPr>
        <w:pStyle w:val="Normln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</w:t>
      </w:r>
    </w:p>
    <w:p w:rsidR="00536D77" w:rsidRDefault="00536D77">
      <w:bookmarkStart w:id="0" w:name="_GoBack"/>
      <w:bookmarkEnd w:id="0"/>
    </w:p>
    <w:sectPr w:rsidR="00536D77" w:rsidSect="003631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BF6"/>
    <w:rsid w:val="00536D77"/>
    <w:rsid w:val="0081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B201FD-1E50-46D7-962A-031A309AF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16B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A50CB35D</Template>
  <TotalTime>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Janků Alena</dc:creator>
  <cp:keywords/>
  <dc:description/>
  <cp:lastModifiedBy>Janků Alena</cp:lastModifiedBy>
  <cp:revision>1</cp:revision>
  <dcterms:created xsi:type="dcterms:W3CDTF">2016-04-01T11:19:00Z</dcterms:created>
  <dcterms:modified xsi:type="dcterms:W3CDTF">2016-04-01T11:22:00Z</dcterms:modified>
</cp:coreProperties>
</file>