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D70" w:rsidRDefault="00393904">
      <w:r w:rsidRPr="003807D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42A3CB" wp14:editId="27929503">
                <wp:simplePos x="0" y="0"/>
                <wp:positionH relativeFrom="column">
                  <wp:posOffset>3175</wp:posOffset>
                </wp:positionH>
                <wp:positionV relativeFrom="paragraph">
                  <wp:posOffset>8089265</wp:posOffset>
                </wp:positionV>
                <wp:extent cx="6645275" cy="1404620"/>
                <wp:effectExtent l="0" t="0" r="22225" b="1397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3807DE">
                            <w:pPr>
                              <w:pStyle w:val="Odstavecseseznamem"/>
                            </w:pPr>
                            <w:r>
                              <w:t>detail štítu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42A3C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25pt;margin-top:636.95pt;width:523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">
                <v:textbox style="mso-fit-shape-to-text:t">
                  <w:txbxContent>
                    <w:p w:rsidR="00323941" w:rsidRDefault="00323941" w:rsidP="003807DE">
                      <w:pPr>
                        <w:pStyle w:val="Odstavecseseznamem"/>
                      </w:pPr>
                      <w:r>
                        <w:t>detail štítu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3736340</wp:posOffset>
                </wp:positionV>
                <wp:extent cx="6645275" cy="1404620"/>
                <wp:effectExtent l="0" t="0" r="22225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4F5741">
                            <w:pPr>
                              <w:pStyle w:val="Odstavecseseznamem"/>
                            </w:pPr>
                            <w:r>
                              <w:t xml:space="preserve">pohled na štít obytné části zemědělské usedlosti </w:t>
                            </w:r>
                            <w:r w:rsidR="00B34BAB">
                              <w:t xml:space="preserve">a na předzahrádku </w:t>
                            </w:r>
                            <w:r>
                              <w:t>z </w:t>
                            </w:r>
                            <w:proofErr w:type="spellStart"/>
                            <w:r>
                              <w:t>komunikace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2pt;margin-top:294.2pt;width:52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">
                <v:textbox style="mso-fit-shape-to-text:t">
                  <w:txbxContent>
                    <w:p w:rsidR="00323941" w:rsidRDefault="00323941" w:rsidP="004F5741">
                      <w:pPr>
                        <w:pStyle w:val="Odstavecseseznamem"/>
                      </w:pPr>
                      <w:r>
                        <w:t xml:space="preserve">pohled na štít obytné části zemědělské usedlosti </w:t>
                      </w:r>
                      <w:r w:rsidR="00B34BAB">
                        <w:t xml:space="preserve">a na předzahrádku </w:t>
                      </w:r>
                      <w:r>
                        <w:t>z </w:t>
                      </w:r>
                      <w:proofErr w:type="spellStart"/>
                      <w:r>
                        <w:t>komunikace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75C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CC0F1" wp14:editId="27C8790E">
                <wp:simplePos x="0" y="0"/>
                <wp:positionH relativeFrom="column">
                  <wp:posOffset>6235700</wp:posOffset>
                </wp:positionH>
                <wp:positionV relativeFrom="paragraph">
                  <wp:posOffset>-259080</wp:posOffset>
                </wp:positionV>
                <wp:extent cx="409575" cy="257175"/>
                <wp:effectExtent l="0" t="0" r="28575" b="28575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075C16">
                            <w:pPr>
                              <w:pStyle w:val="Normln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3/1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CC0F1" id="_x0000_s1028" type="#_x0000_t202" style="position:absolute;margin-left:491pt;margin-top:-20.4pt;width:32.2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">
                <v:textbox>
                  <w:txbxContent>
                    <w:p w:rsidR="00323941" w:rsidRDefault="00323941" w:rsidP="00075C16">
                      <w:pPr>
                        <w:pStyle w:val="Normln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  <w:t>3/1</w:t>
                      </w:r>
                    </w:p>
                  </w:txbxContent>
                </v:textbox>
              </v:shape>
            </w:pict>
          </mc:Fallback>
        </mc:AlternateContent>
      </w:r>
      <w:r w:rsidR="003807DE" w:rsidRPr="004500EF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4352925</wp:posOffset>
            </wp:positionV>
            <wp:extent cx="6645600" cy="3736800"/>
            <wp:effectExtent l="0" t="0" r="3175" b="0"/>
            <wp:wrapSquare wrapText="bothSides"/>
            <wp:docPr id="13" name="Obrázek 13" descr="U:\K ARCHIVACI z U\FOTO\BOJENICE\Výběr\20170606_14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K ARCHIVACI z U\FOTO\BOJENICE\Výběr\20170606_14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807DE" w:rsidRPr="004500E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600" cy="3736800"/>
            <wp:effectExtent l="0" t="0" r="3175" b="0"/>
            <wp:wrapSquare wrapText="bothSides"/>
            <wp:docPr id="1" name="Obrázek 1" descr="U:\K ARCHIVACI z U\FOTO\BOJENICE\Výběr\20170606_1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K ARCHIVACI z U\FOTO\BOJENICE\Výběr\20170606_14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807DE" w:rsidRDefault="003807DE"/>
    <w:p w:rsidR="003807DE" w:rsidRDefault="003807DE"/>
    <w:p w:rsidR="003807DE" w:rsidRDefault="003807DE"/>
    <w:p w:rsidR="003807DE" w:rsidRDefault="00393904">
      <w:r w:rsidRPr="00603512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EDD607" wp14:editId="1E38B146">
                <wp:simplePos x="0" y="0"/>
                <wp:positionH relativeFrom="column">
                  <wp:posOffset>3175</wp:posOffset>
                </wp:positionH>
                <wp:positionV relativeFrom="paragraph">
                  <wp:posOffset>8159750</wp:posOffset>
                </wp:positionV>
                <wp:extent cx="6645275" cy="1404620"/>
                <wp:effectExtent l="0" t="0" r="22225" b="1397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603512">
                            <w:pPr>
                              <w:pStyle w:val="Odstavecseseznamem"/>
                            </w:pPr>
                            <w:r>
                              <w:t>chlév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DD607" id="_x0000_s1029" type="#_x0000_t202" style="position:absolute;margin-left:.25pt;margin-top:642.5pt;width:523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">
                <v:textbox style="mso-fit-shape-to-text:t">
                  <w:txbxContent>
                    <w:p w:rsidR="00323941" w:rsidRDefault="00323941" w:rsidP="00603512">
                      <w:pPr>
                        <w:pStyle w:val="Odstavecseseznamem"/>
                      </w:pPr>
                      <w:r>
                        <w:t>chlév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0E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4418965</wp:posOffset>
            </wp:positionV>
            <wp:extent cx="6645275" cy="3736340"/>
            <wp:effectExtent l="0" t="0" r="3175" b="0"/>
            <wp:wrapSquare wrapText="bothSides"/>
            <wp:docPr id="4" name="Obrázek 4" descr="U:\K ARCHIVACI z U\FOTO\BOJENICE\Výběr\20170606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K ARCHIVACI z U\FOTO\BOJENICE\Výběr\20170606_14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1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F3B53" wp14:editId="5753B6D1">
                <wp:simplePos x="0" y="0"/>
                <wp:positionH relativeFrom="column">
                  <wp:posOffset>3175</wp:posOffset>
                </wp:positionH>
                <wp:positionV relativeFrom="paragraph">
                  <wp:posOffset>3739515</wp:posOffset>
                </wp:positionV>
                <wp:extent cx="6645275" cy="1404620"/>
                <wp:effectExtent l="0" t="0" r="22225" b="1397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075C16">
                            <w:pPr>
                              <w:pStyle w:val="Odstavecseseznamem"/>
                            </w:pPr>
                            <w:r>
                              <w:t>obytná část zemědělské usedlosti při pohledu ze dvora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F3B53" id="_x0000_s1030" type="#_x0000_t202" style="position:absolute;margin-left:.25pt;margin-top:294.45pt;width:523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">
                <v:textbox style="mso-fit-shape-to-text:t">
                  <w:txbxContent>
                    <w:p w:rsidR="00323941" w:rsidRDefault="00323941" w:rsidP="00075C16">
                      <w:pPr>
                        <w:pStyle w:val="Odstavecseseznamem"/>
                      </w:pPr>
                      <w:r>
                        <w:t>obytná část zemědělské usedlosti při pohledu ze dvora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0E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</wp:posOffset>
            </wp:positionH>
            <wp:positionV relativeFrom="paragraph">
              <wp:posOffset>0</wp:posOffset>
            </wp:positionV>
            <wp:extent cx="6645600" cy="3736800"/>
            <wp:effectExtent l="0" t="0" r="3175" b="0"/>
            <wp:wrapSquare wrapText="bothSides"/>
            <wp:docPr id="2" name="Obrázek 2" descr="U:\K ARCHIVACI z U\FOTO\BOJENICE\Výběr\20170606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K ARCHIVACI z U\FOTO\BOJENICE\Výběr\20170606_14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7DE" w:rsidRDefault="003807DE"/>
    <w:p w:rsidR="004500EF" w:rsidRDefault="004500EF"/>
    <w:p w:rsidR="004500EF" w:rsidRDefault="00393904">
      <w:r w:rsidRPr="00741566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27C531C" wp14:editId="668D382E">
                <wp:simplePos x="0" y="0"/>
                <wp:positionH relativeFrom="column">
                  <wp:posOffset>0</wp:posOffset>
                </wp:positionH>
                <wp:positionV relativeFrom="paragraph">
                  <wp:posOffset>4188460</wp:posOffset>
                </wp:positionV>
                <wp:extent cx="6645275" cy="1404620"/>
                <wp:effectExtent l="0" t="0" r="22225" b="1397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741566">
                            <w:pPr>
                              <w:pStyle w:val="Odstavecseseznamem"/>
                            </w:pPr>
                            <w:r>
                              <w:t>další hospodářské budovy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C531C" id="_x0000_s1031" type="#_x0000_t202" style="position:absolute;margin-left:0;margin-top:329.8pt;width:523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">
                <v:textbox style="mso-fit-shape-to-text:t">
                  <w:txbxContent>
                    <w:p w:rsidR="00323941" w:rsidRDefault="00323941" w:rsidP="00741566">
                      <w:pPr>
                        <w:pStyle w:val="Odstavecseseznamem"/>
                      </w:pPr>
                      <w:r>
                        <w:t>další hospodářské budovy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E3C" w:rsidRPr="004500EF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4876165</wp:posOffset>
            </wp:positionV>
            <wp:extent cx="6645275" cy="3736340"/>
            <wp:effectExtent l="0" t="0" r="3175" b="0"/>
            <wp:wrapSquare wrapText="bothSides"/>
            <wp:docPr id="7" name="Obrázek 7" descr="U:\K ARCHIVACI z U\FOTO\BOJENICE\Výběr\20170606_14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K ARCHIVACI z U\FOTO\BOJENICE\Výběr\20170606_143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57147" wp14:editId="1BC60A19">
                <wp:simplePos x="0" y="0"/>
                <wp:positionH relativeFrom="column">
                  <wp:posOffset>6226175</wp:posOffset>
                </wp:positionH>
                <wp:positionV relativeFrom="paragraph">
                  <wp:posOffset>186055</wp:posOffset>
                </wp:positionV>
                <wp:extent cx="409575" cy="257175"/>
                <wp:effectExtent l="0" t="0" r="28575" b="2857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075C16">
                            <w:pPr>
                              <w:pStyle w:val="Normln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3/</w:t>
                            </w:r>
                            <w:r w:rsidR="004844AC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57147" id="_x0000_s1032" type="#_x0000_t202" style="position:absolute;margin-left:490.25pt;margin-top:14.65pt;width:32.2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">
                <v:textbox>
                  <w:txbxContent>
                    <w:p w:rsidR="00323941" w:rsidRDefault="00323941" w:rsidP="00075C16">
                      <w:pPr>
                        <w:pStyle w:val="Normln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  <w:t>3/</w:t>
                      </w:r>
                      <w:r w:rsidR="004844AC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4E3C" w:rsidRPr="004500EF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445135</wp:posOffset>
            </wp:positionV>
            <wp:extent cx="6645275" cy="3736340"/>
            <wp:effectExtent l="0" t="0" r="3175" b="0"/>
            <wp:wrapSquare wrapText="bothSides"/>
            <wp:docPr id="3" name="Obrázek 3" descr="U:\K ARCHIVACI z U\FOTO\BOJENICE\Výběr\20170606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K ARCHIVACI z U\FOTO\BOJENICE\Výběr\20170606_14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0EF" w:rsidRDefault="00393904">
      <w:r w:rsidRPr="004E4E3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8C7336" wp14:editId="732CBF20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6645275" cy="1404620"/>
                <wp:effectExtent l="0" t="0" r="22225" b="1397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1" w:rsidRDefault="00323941" w:rsidP="004E4E3C">
                            <w:pPr>
                              <w:pStyle w:val="Odstavecseseznamem"/>
                            </w:pPr>
                            <w:r>
                              <w:t>pohled do dvora z navazujících pozemků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C7336" id="_x0000_s1033" type="#_x0000_t202" style="position:absolute;margin-left:0;margin-top:655.65pt;width:523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">
                <v:textbox style="mso-fit-shape-to-text:t">
                  <w:txbxContent>
                    <w:p w:rsidR="00323941" w:rsidRDefault="00323941" w:rsidP="004E4E3C">
                      <w:pPr>
                        <w:pStyle w:val="Odstavecseseznamem"/>
                      </w:pPr>
                      <w:r>
                        <w:t>pohled do dvora z navazujících pozemků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0EF" w:rsidRDefault="004500EF"/>
    <w:sectPr w:rsidR="004500EF" w:rsidSect="0039390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F5E99"/>
    <w:multiLevelType w:val="hybridMultilevel"/>
    <w:tmpl w:val="1A4640E8"/>
    <w:lvl w:ilvl="0" w:tplc="1C6818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0EF"/>
    <w:rsid w:val="00075C16"/>
    <w:rsid w:val="00172D70"/>
    <w:rsid w:val="00243B26"/>
    <w:rsid w:val="00323941"/>
    <w:rsid w:val="003807DE"/>
    <w:rsid w:val="00393904"/>
    <w:rsid w:val="004500EF"/>
    <w:rsid w:val="004844AC"/>
    <w:rsid w:val="004E4E3C"/>
    <w:rsid w:val="004F5741"/>
    <w:rsid w:val="00603512"/>
    <w:rsid w:val="00677B1E"/>
    <w:rsid w:val="00741566"/>
    <w:rsid w:val="008F695D"/>
    <w:rsid w:val="009B2426"/>
    <w:rsid w:val="00B34BAB"/>
    <w:rsid w:val="00C42931"/>
    <w:rsid w:val="00C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88A0D-B105-432F-8125-E10D042B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6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695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F574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75C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F33C3077</Template>
  <TotalTime>81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Kantorová Alice</dc:creator>
  <cp:keywords/>
  <dc:description/>
  <cp:lastModifiedBy>Kantorová Alice</cp:lastModifiedBy>
  <cp:revision>11</cp:revision>
  <cp:lastPrinted>2017-08-16T13:07:00Z</cp:lastPrinted>
  <dcterms:created xsi:type="dcterms:W3CDTF">2017-06-12T11:49:00Z</dcterms:created>
  <dcterms:modified xsi:type="dcterms:W3CDTF">2017-08-16T13:13:00Z</dcterms:modified>
</cp:coreProperties>
</file>